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C526F" w14:textId="0EB1B7CA" w:rsidR="77EB1555" w:rsidRPr="00F722DE" w:rsidRDefault="003B6B4C" w:rsidP="00F722DE">
      <w:pPr>
        <w:pStyle w:val="Title"/>
        <w:spacing w:line="360" w:lineRule="auto"/>
        <w:rPr>
          <w:rFonts w:cs="Arimo"/>
        </w:rPr>
      </w:pPr>
      <w:r w:rsidRPr="77EB1555">
        <w:rPr>
          <w:rFonts w:cs="Arimo"/>
        </w:rPr>
        <w:t>Form – Expression of Interest for Funding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5379"/>
      </w:tblGrid>
      <w:tr w:rsidR="00C80F1C" w:rsidRPr="0099052E" w14:paraId="63092028" w14:textId="77777777" w:rsidTr="00964164">
        <w:trPr>
          <w:trHeight w:val="300"/>
        </w:trPr>
        <w:tc>
          <w:tcPr>
            <w:tcW w:w="3681" w:type="dxa"/>
          </w:tcPr>
          <w:p w14:paraId="13EEC23E" w14:textId="11B92F7E" w:rsidR="00C80F1C" w:rsidRPr="0099052E" w:rsidRDefault="00964164" w:rsidP="00356541">
            <w:pPr>
              <w:spacing w:line="360" w:lineRule="auto"/>
              <w:jc w:val="center"/>
              <w:rPr>
                <w:noProof/>
              </w:rPr>
            </w:pPr>
            <w:r w:rsidRPr="0099052E">
              <w:rPr>
                <w:noProof/>
              </w:rPr>
              <w:drawing>
                <wp:anchor distT="0" distB="0" distL="114300" distR="114300" simplePos="0" relativeHeight="251658243" behindDoc="0" locked="0" layoutInCell="1" allowOverlap="1" wp14:anchorId="32A8D6D1" wp14:editId="1E689FF2">
                  <wp:simplePos x="0" y="0"/>
                  <wp:positionH relativeFrom="margin">
                    <wp:posOffset>702358</wp:posOffset>
                  </wp:positionH>
                  <wp:positionV relativeFrom="margin">
                    <wp:posOffset>2586259</wp:posOffset>
                  </wp:positionV>
                  <wp:extent cx="1102995" cy="1102995"/>
                  <wp:effectExtent l="0" t="0" r="0" b="1905"/>
                  <wp:wrapSquare wrapText="bothSides"/>
                  <wp:docPr id="1572980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8015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2995" cy="1102995"/>
                          </a:xfrm>
                          <a:prstGeom prst="rect">
                            <a:avLst/>
                          </a:prstGeom>
                        </pic:spPr>
                      </pic:pic>
                    </a:graphicData>
                  </a:graphic>
                  <wp14:sizeRelH relativeFrom="margin">
                    <wp14:pctWidth>0</wp14:pctWidth>
                  </wp14:sizeRelH>
                  <wp14:sizeRelV relativeFrom="margin">
                    <wp14:pctHeight>0</wp14:pctHeight>
                  </wp14:sizeRelV>
                </wp:anchor>
              </w:drawing>
            </w:r>
            <w:r w:rsidRPr="0099052E">
              <w:rPr>
                <w:noProof/>
              </w:rPr>
              <w:drawing>
                <wp:anchor distT="0" distB="0" distL="114300" distR="114300" simplePos="0" relativeHeight="251658242" behindDoc="0" locked="0" layoutInCell="1" allowOverlap="1" wp14:anchorId="35423CFA" wp14:editId="40817F22">
                  <wp:simplePos x="0" y="0"/>
                  <wp:positionH relativeFrom="margin">
                    <wp:posOffset>59546</wp:posOffset>
                  </wp:positionH>
                  <wp:positionV relativeFrom="margin">
                    <wp:posOffset>586129</wp:posOffset>
                  </wp:positionV>
                  <wp:extent cx="2206625" cy="2206625"/>
                  <wp:effectExtent l="0" t="0" r="4445" b="0"/>
                  <wp:wrapSquare wrapText="bothSides"/>
                  <wp:docPr id="17378219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21906" name="Picture 173782190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6625" cy="2206625"/>
                          </a:xfrm>
                          <a:prstGeom prst="rect">
                            <a:avLst/>
                          </a:prstGeom>
                        </pic:spPr>
                      </pic:pic>
                    </a:graphicData>
                  </a:graphic>
                  <wp14:sizeRelH relativeFrom="margin">
                    <wp14:pctWidth>0</wp14:pctWidth>
                  </wp14:sizeRelH>
                  <wp14:sizeRelV relativeFrom="margin">
                    <wp14:pctHeight>0</wp14:pctHeight>
                  </wp14:sizeRelV>
                </wp:anchor>
              </w:drawing>
            </w:r>
          </w:p>
        </w:tc>
        <w:tc>
          <w:tcPr>
            <w:tcW w:w="5379" w:type="dxa"/>
          </w:tcPr>
          <w:p w14:paraId="0519643C" w14:textId="0AF1E047" w:rsidR="00C80F1C" w:rsidRPr="0099052E" w:rsidRDefault="00C80F1C" w:rsidP="00F722DE">
            <w:pPr>
              <w:pStyle w:val="Datepublished"/>
              <w:jc w:val="left"/>
              <w:rPr>
                <w:rFonts w:ascii="Arimo" w:hAnsi="Arimo" w:cs="Arimo"/>
                <w:sz w:val="40"/>
                <w:szCs w:val="40"/>
              </w:rPr>
            </w:pPr>
            <w:r w:rsidRPr="0099052E">
              <w:rPr>
                <w:rFonts w:ascii="Arimo" w:hAnsi="Arimo" w:cs="Arimo"/>
                <w:sz w:val="40"/>
                <w:szCs w:val="40"/>
              </w:rPr>
              <w:t>Contents</w:t>
            </w:r>
          </w:p>
          <w:p w14:paraId="1FDEE915" w14:textId="14C792F2" w:rsidR="00C80F1C" w:rsidRPr="0099052E" w:rsidRDefault="00C80F1C" w:rsidP="00356541">
            <w:pPr>
              <w:pStyle w:val="Datepublished"/>
              <w:jc w:val="left"/>
              <w:rPr>
                <w:rFonts w:ascii="Arimo" w:hAnsi="Arimo" w:cs="Arimo"/>
                <w:sz w:val="36"/>
                <w:szCs w:val="36"/>
              </w:rPr>
            </w:pPr>
            <w:r w:rsidRPr="0099052E">
              <w:rPr>
                <w:rFonts w:ascii="Arimo" w:hAnsi="Arimo" w:cs="Arimo"/>
                <w:sz w:val="32"/>
                <w:szCs w:val="32"/>
              </w:rPr>
              <w:t>Eligibility</w:t>
            </w:r>
            <w:r w:rsidRPr="0099052E">
              <w:rPr>
                <w:rFonts w:ascii="Arimo" w:hAnsi="Arimo" w:cs="Arimo"/>
                <w:sz w:val="36"/>
                <w:szCs w:val="36"/>
              </w:rPr>
              <w:t xml:space="preserve"> </w:t>
            </w:r>
            <w:r w:rsidRPr="0099052E">
              <w:rPr>
                <w:rFonts w:ascii="Arimo" w:hAnsi="Arimo" w:cs="Arimo"/>
                <w:sz w:val="34"/>
                <w:szCs w:val="34"/>
              </w:rPr>
              <w:t>Check</w:t>
            </w:r>
          </w:p>
          <w:p w14:paraId="45A08DEA" w14:textId="77777777" w:rsidR="00C80F1C" w:rsidRPr="0099052E" w:rsidRDefault="00C80F1C" w:rsidP="00356541">
            <w:pPr>
              <w:spacing w:line="360" w:lineRule="auto"/>
              <w:rPr>
                <w:b/>
                <w:bCs/>
                <w:sz w:val="32"/>
                <w:szCs w:val="32"/>
              </w:rPr>
            </w:pPr>
            <w:r w:rsidRPr="0099052E">
              <w:rPr>
                <w:b/>
                <w:bCs/>
                <w:sz w:val="32"/>
                <w:szCs w:val="32"/>
              </w:rPr>
              <w:t xml:space="preserve">Eligibility means: </w:t>
            </w:r>
          </w:p>
          <w:p w14:paraId="3B712831" w14:textId="77777777" w:rsidR="00C80F1C" w:rsidRPr="0099052E" w:rsidRDefault="00C80F1C">
            <w:pPr>
              <w:numPr>
                <w:ilvl w:val="0"/>
                <w:numId w:val="13"/>
              </w:numPr>
              <w:spacing w:line="360" w:lineRule="auto"/>
              <w:rPr>
                <w:sz w:val="32"/>
                <w:szCs w:val="32"/>
              </w:rPr>
            </w:pPr>
            <w:r w:rsidRPr="0099052E">
              <w:rPr>
                <w:sz w:val="32"/>
                <w:szCs w:val="32"/>
              </w:rPr>
              <w:t>You fit the rules the foundation has</w:t>
            </w:r>
          </w:p>
          <w:p w14:paraId="7F1FC600" w14:textId="77777777" w:rsidR="00C80F1C" w:rsidRPr="0099052E" w:rsidRDefault="00C80F1C">
            <w:pPr>
              <w:numPr>
                <w:ilvl w:val="0"/>
                <w:numId w:val="13"/>
              </w:numPr>
              <w:spacing w:line="360" w:lineRule="auto"/>
              <w:rPr>
                <w:sz w:val="32"/>
                <w:szCs w:val="32"/>
              </w:rPr>
            </w:pPr>
            <w:r w:rsidRPr="0099052E">
              <w:rPr>
                <w:sz w:val="32"/>
                <w:szCs w:val="32"/>
              </w:rPr>
              <w:t>The foundation will decide if they give you money</w:t>
            </w:r>
          </w:p>
          <w:p w14:paraId="00FBE4EA" w14:textId="77777777" w:rsidR="00C80F1C" w:rsidRPr="0099052E" w:rsidRDefault="00C80F1C">
            <w:pPr>
              <w:numPr>
                <w:ilvl w:val="0"/>
                <w:numId w:val="13"/>
              </w:numPr>
              <w:spacing w:line="360" w:lineRule="auto"/>
              <w:rPr>
                <w:sz w:val="32"/>
                <w:szCs w:val="32"/>
              </w:rPr>
            </w:pPr>
            <w:r w:rsidRPr="0099052E">
              <w:rPr>
                <w:sz w:val="32"/>
                <w:szCs w:val="32"/>
              </w:rPr>
              <w:t>You may get funding if you meet the criteria</w:t>
            </w:r>
          </w:p>
          <w:p w14:paraId="5A89A2AC" w14:textId="77777777" w:rsidR="00C80F1C" w:rsidRPr="0099052E" w:rsidRDefault="00C80F1C" w:rsidP="00356541">
            <w:pPr>
              <w:spacing w:line="360" w:lineRule="auto"/>
              <w:ind w:left="3969"/>
              <w:rPr>
                <w:sz w:val="32"/>
                <w:szCs w:val="32"/>
              </w:rPr>
            </w:pPr>
          </w:p>
          <w:p w14:paraId="6D328D21" w14:textId="77777777" w:rsidR="00C80F1C" w:rsidRPr="0099052E" w:rsidRDefault="00C80F1C" w:rsidP="00356541">
            <w:pPr>
              <w:pStyle w:val="Datepublished"/>
              <w:jc w:val="left"/>
              <w:rPr>
                <w:rFonts w:ascii="Arimo" w:hAnsi="Arimo" w:cs="Arimo"/>
                <w:sz w:val="32"/>
                <w:szCs w:val="32"/>
              </w:rPr>
            </w:pPr>
            <w:r w:rsidRPr="0099052E">
              <w:rPr>
                <w:rFonts w:ascii="Arimo" w:hAnsi="Arimo" w:cs="Arimo"/>
                <w:sz w:val="32"/>
                <w:szCs w:val="32"/>
              </w:rPr>
              <w:t>Section 1: About you</w:t>
            </w:r>
          </w:p>
          <w:p w14:paraId="475D1ED4" w14:textId="77777777" w:rsidR="00C80F1C" w:rsidRPr="0099052E" w:rsidRDefault="00C80F1C" w:rsidP="00356541">
            <w:pPr>
              <w:pStyle w:val="Datepublished"/>
              <w:jc w:val="left"/>
              <w:rPr>
                <w:rFonts w:ascii="Arimo" w:hAnsi="Arimo" w:cs="Arimo"/>
                <w:b w:val="0"/>
                <w:bCs/>
                <w:sz w:val="32"/>
                <w:szCs w:val="32"/>
              </w:rPr>
            </w:pPr>
            <w:r w:rsidRPr="0099052E">
              <w:rPr>
                <w:rFonts w:ascii="Arimo" w:hAnsi="Arimo" w:cs="Arimo"/>
                <w:b w:val="0"/>
                <w:bCs/>
                <w:sz w:val="32"/>
                <w:szCs w:val="32"/>
              </w:rPr>
              <w:t>This helps us contact you.</w:t>
            </w:r>
          </w:p>
          <w:p w14:paraId="5A747DF6" w14:textId="77777777" w:rsidR="00C80F1C" w:rsidRPr="0099052E" w:rsidRDefault="00C80F1C" w:rsidP="00356541">
            <w:pPr>
              <w:pStyle w:val="Datepublished"/>
              <w:ind w:left="2160" w:firstLine="720"/>
              <w:jc w:val="left"/>
              <w:rPr>
                <w:rFonts w:ascii="Arimo" w:hAnsi="Arimo" w:cs="Arimo"/>
                <w:sz w:val="32"/>
                <w:szCs w:val="32"/>
              </w:rPr>
            </w:pPr>
          </w:p>
          <w:p w14:paraId="42112321" w14:textId="77777777" w:rsidR="00C80F1C" w:rsidRPr="0099052E" w:rsidRDefault="00C80F1C" w:rsidP="00356541">
            <w:pPr>
              <w:pStyle w:val="Datepublished"/>
              <w:jc w:val="left"/>
              <w:rPr>
                <w:rFonts w:ascii="Arimo" w:hAnsi="Arimo" w:cs="Arimo"/>
                <w:sz w:val="32"/>
                <w:szCs w:val="32"/>
              </w:rPr>
            </w:pPr>
            <w:r w:rsidRPr="0099052E">
              <w:rPr>
                <w:rFonts w:ascii="Arimo" w:hAnsi="Arimo" w:cs="Arimo"/>
                <w:sz w:val="32"/>
                <w:szCs w:val="32"/>
              </w:rPr>
              <w:t>Section 2: About your group</w:t>
            </w:r>
          </w:p>
          <w:p w14:paraId="267D7DE2" w14:textId="77777777" w:rsidR="00C80F1C" w:rsidRPr="0099052E" w:rsidRDefault="00C80F1C" w:rsidP="00356541">
            <w:pPr>
              <w:pStyle w:val="Datepublished"/>
              <w:jc w:val="left"/>
              <w:rPr>
                <w:rFonts w:ascii="Arimo" w:hAnsi="Arimo" w:cs="Arimo"/>
                <w:b w:val="0"/>
                <w:bCs/>
                <w:sz w:val="32"/>
                <w:szCs w:val="32"/>
              </w:rPr>
            </w:pPr>
            <w:r w:rsidRPr="0099052E">
              <w:rPr>
                <w:rFonts w:ascii="Arimo" w:hAnsi="Arimo" w:cs="Arimo"/>
                <w:b w:val="0"/>
                <w:bCs/>
                <w:sz w:val="32"/>
                <w:szCs w:val="32"/>
              </w:rPr>
              <w:t xml:space="preserve">In this form, </w:t>
            </w:r>
            <w:r w:rsidRPr="0099052E">
              <w:rPr>
                <w:rFonts w:ascii="Arimo" w:hAnsi="Arimo" w:cs="Arimo"/>
                <w:sz w:val="32"/>
                <w:szCs w:val="32"/>
              </w:rPr>
              <w:t>group</w:t>
            </w:r>
            <w:r w:rsidRPr="0099052E">
              <w:rPr>
                <w:rFonts w:ascii="Arimo" w:hAnsi="Arimo" w:cs="Arimo"/>
                <w:b w:val="0"/>
                <w:bCs/>
                <w:sz w:val="32"/>
                <w:szCs w:val="32"/>
              </w:rPr>
              <w:t xml:space="preserve"> refers to a </w:t>
            </w:r>
            <w:r w:rsidRPr="0099052E">
              <w:rPr>
                <w:rFonts w:ascii="Arimo" w:hAnsi="Arimo" w:cs="Arimo"/>
                <w:sz w:val="32"/>
                <w:szCs w:val="32"/>
              </w:rPr>
              <w:t>community group</w:t>
            </w:r>
            <w:r w:rsidRPr="0099052E">
              <w:rPr>
                <w:rFonts w:ascii="Arimo" w:hAnsi="Arimo" w:cs="Arimo"/>
                <w:b w:val="0"/>
                <w:bCs/>
                <w:sz w:val="32"/>
                <w:szCs w:val="32"/>
              </w:rPr>
              <w:t xml:space="preserve"> or </w:t>
            </w:r>
            <w:r w:rsidRPr="0099052E">
              <w:rPr>
                <w:rFonts w:ascii="Arimo" w:hAnsi="Arimo" w:cs="Arimo"/>
                <w:sz w:val="32"/>
                <w:szCs w:val="32"/>
              </w:rPr>
              <w:t>organisation</w:t>
            </w:r>
            <w:r w:rsidRPr="0099052E">
              <w:rPr>
                <w:rFonts w:ascii="Arimo" w:hAnsi="Arimo" w:cs="Arimo"/>
                <w:b w:val="0"/>
                <w:bCs/>
                <w:sz w:val="32"/>
                <w:szCs w:val="32"/>
              </w:rPr>
              <w:t xml:space="preserve">. </w:t>
            </w:r>
          </w:p>
          <w:p w14:paraId="37531939" w14:textId="77777777" w:rsidR="00C80F1C" w:rsidRPr="0099052E" w:rsidRDefault="00C80F1C" w:rsidP="00356541">
            <w:pPr>
              <w:pStyle w:val="Datepublished"/>
              <w:ind w:left="1440" w:firstLine="720"/>
              <w:jc w:val="left"/>
              <w:rPr>
                <w:rFonts w:ascii="Arimo" w:hAnsi="Arimo" w:cs="Arimo"/>
                <w:b w:val="0"/>
                <w:bCs/>
                <w:sz w:val="32"/>
                <w:szCs w:val="32"/>
              </w:rPr>
            </w:pPr>
          </w:p>
          <w:p w14:paraId="059AA4C3" w14:textId="113D998F" w:rsidR="00C80F1C" w:rsidRPr="0099052E" w:rsidRDefault="00C80F1C" w:rsidP="00356541">
            <w:pPr>
              <w:pStyle w:val="Datepublished"/>
              <w:jc w:val="left"/>
              <w:rPr>
                <w:rFonts w:ascii="Arimo" w:hAnsi="Arimo" w:cs="Arimo"/>
                <w:sz w:val="32"/>
                <w:szCs w:val="32"/>
              </w:rPr>
            </w:pPr>
            <w:r w:rsidRPr="0099052E">
              <w:rPr>
                <w:rFonts w:ascii="Arimo" w:hAnsi="Arimo" w:cs="Arimo"/>
                <w:sz w:val="32"/>
                <w:szCs w:val="32"/>
              </w:rPr>
              <w:t>Section 3: Your initiative</w:t>
            </w:r>
          </w:p>
          <w:p w14:paraId="499E900D" w14:textId="6C9B63DF" w:rsidR="00C80F1C" w:rsidRPr="0099052E" w:rsidRDefault="00C80F1C" w:rsidP="00356541">
            <w:pPr>
              <w:pStyle w:val="Datepublished"/>
              <w:jc w:val="left"/>
              <w:rPr>
                <w:rFonts w:ascii="Arimo" w:hAnsi="Arimo" w:cs="Arimo"/>
                <w:b w:val="0"/>
                <w:sz w:val="32"/>
                <w:szCs w:val="32"/>
                <w:lang w:val="en-NZ"/>
              </w:rPr>
            </w:pPr>
            <w:r w:rsidRPr="0099052E">
              <w:rPr>
                <w:rFonts w:ascii="Arimo" w:hAnsi="Arimo" w:cs="Arimo"/>
                <w:b w:val="0"/>
                <w:sz w:val="32"/>
                <w:szCs w:val="32"/>
                <w:lang w:val="en-NZ"/>
              </w:rPr>
              <w:t xml:space="preserve">An </w:t>
            </w:r>
            <w:r w:rsidRPr="0099052E">
              <w:rPr>
                <w:rFonts w:ascii="Arimo" w:hAnsi="Arimo" w:cs="Arimo"/>
                <w:bCs/>
                <w:sz w:val="32"/>
                <w:szCs w:val="32"/>
                <w:lang w:val="en-NZ"/>
              </w:rPr>
              <w:t>initiative</w:t>
            </w:r>
            <w:r w:rsidRPr="0099052E">
              <w:rPr>
                <w:rFonts w:ascii="Arimo" w:hAnsi="Arimo" w:cs="Arimo"/>
                <w:b w:val="0"/>
                <w:sz w:val="32"/>
                <w:szCs w:val="32"/>
                <w:lang w:val="en-NZ"/>
              </w:rPr>
              <w:t xml:space="preserve"> is a plan to do something </w:t>
            </w:r>
            <w:r w:rsidRPr="0099052E">
              <w:rPr>
                <w:rFonts w:ascii="Arimo" w:hAnsi="Arimo" w:cs="Arimo"/>
                <w:bCs/>
                <w:sz w:val="32"/>
                <w:szCs w:val="32"/>
                <w:lang w:val="en-NZ"/>
              </w:rPr>
              <w:t>new</w:t>
            </w:r>
            <w:r w:rsidRPr="0099052E">
              <w:rPr>
                <w:rFonts w:ascii="Arimo" w:hAnsi="Arimo" w:cs="Arimo"/>
                <w:b w:val="0"/>
                <w:sz w:val="32"/>
                <w:szCs w:val="32"/>
                <w:lang w:val="en-NZ"/>
              </w:rPr>
              <w:t xml:space="preserve"> and </w:t>
            </w:r>
            <w:r w:rsidRPr="0099052E">
              <w:rPr>
                <w:rFonts w:ascii="Arimo" w:hAnsi="Arimo" w:cs="Arimo"/>
                <w:bCs/>
                <w:sz w:val="32"/>
                <w:szCs w:val="32"/>
                <w:lang w:val="en-NZ"/>
              </w:rPr>
              <w:t>helpful</w:t>
            </w:r>
            <w:r w:rsidRPr="0099052E">
              <w:rPr>
                <w:rFonts w:ascii="Arimo" w:hAnsi="Arimo" w:cs="Arimo"/>
                <w:b w:val="0"/>
                <w:sz w:val="32"/>
                <w:szCs w:val="32"/>
                <w:lang w:val="en-NZ"/>
              </w:rPr>
              <w:t>.</w:t>
            </w:r>
          </w:p>
        </w:tc>
      </w:tr>
      <w:tr w:rsidR="00C80F1C" w:rsidRPr="0099052E" w14:paraId="68C14691" w14:textId="77777777" w:rsidTr="00964164">
        <w:trPr>
          <w:trHeight w:val="300"/>
        </w:trPr>
        <w:tc>
          <w:tcPr>
            <w:tcW w:w="3681" w:type="dxa"/>
          </w:tcPr>
          <w:p w14:paraId="15D54129" w14:textId="248E189A" w:rsidR="00FC6994" w:rsidRPr="0099052E" w:rsidRDefault="00FC6994" w:rsidP="00356541">
            <w:pPr>
              <w:spacing w:line="360" w:lineRule="auto"/>
              <w:jc w:val="center"/>
              <w:rPr>
                <w:noProof/>
              </w:rPr>
            </w:pPr>
          </w:p>
          <w:p w14:paraId="548CCB5C" w14:textId="370D8410" w:rsidR="00FC6994" w:rsidRPr="0099052E" w:rsidRDefault="00F722DE" w:rsidP="00356541">
            <w:pPr>
              <w:spacing w:line="360" w:lineRule="auto"/>
              <w:jc w:val="center"/>
              <w:rPr>
                <w:noProof/>
              </w:rPr>
            </w:pPr>
            <w:r w:rsidRPr="0099052E">
              <w:rPr>
                <w:noProof/>
                <w:szCs w:val="32"/>
              </w:rPr>
              <w:drawing>
                <wp:anchor distT="0" distB="0" distL="114300" distR="114300" simplePos="0" relativeHeight="251658245" behindDoc="0" locked="0" layoutInCell="1" allowOverlap="1" wp14:anchorId="495AD9B7" wp14:editId="5D57BAFD">
                  <wp:simplePos x="0" y="0"/>
                  <wp:positionH relativeFrom="margin">
                    <wp:posOffset>416716</wp:posOffset>
                  </wp:positionH>
                  <wp:positionV relativeFrom="margin">
                    <wp:posOffset>2453245</wp:posOffset>
                  </wp:positionV>
                  <wp:extent cx="1466850" cy="1466850"/>
                  <wp:effectExtent l="0" t="0" r="0" b="0"/>
                  <wp:wrapSquare wrapText="bothSides"/>
                  <wp:docPr id="1363568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68203" name="Picture 136356820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14:sizeRelH relativeFrom="margin">
                    <wp14:pctWidth>0</wp14:pctWidth>
                  </wp14:sizeRelH>
                  <wp14:sizeRelV relativeFrom="margin">
                    <wp14:pctHeight>0</wp14:pctHeight>
                  </wp14:sizeRelV>
                </wp:anchor>
              </w:drawing>
            </w:r>
            <w:r w:rsidR="00FC6994" w:rsidRPr="0099052E">
              <w:rPr>
                <w:noProof/>
                <w:szCs w:val="32"/>
              </w:rPr>
              <w:drawing>
                <wp:anchor distT="0" distB="0" distL="114300" distR="114300" simplePos="0" relativeHeight="251658244" behindDoc="0" locked="0" layoutInCell="1" allowOverlap="1" wp14:anchorId="56209704" wp14:editId="6C905AE9">
                  <wp:simplePos x="0" y="0"/>
                  <wp:positionH relativeFrom="margin">
                    <wp:posOffset>399415</wp:posOffset>
                  </wp:positionH>
                  <wp:positionV relativeFrom="margin">
                    <wp:posOffset>454025</wp:posOffset>
                  </wp:positionV>
                  <wp:extent cx="1447800" cy="1700530"/>
                  <wp:effectExtent l="76200" t="76200" r="76200" b="71120"/>
                  <wp:wrapSquare wrapText="bothSides"/>
                  <wp:docPr id="1204699335" name="Picture 1" descr="The 12 best day walks in the North Island New Zealand (off the beaten path)  - Travelling the Wil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12 best day walks in the North Island New Zealand (off the beaten path)  - Travelling the Wild Si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7800" cy="1700530"/>
                          </a:xfrm>
                          <a:prstGeom prst="rect">
                            <a:avLst/>
                          </a:prstGeom>
                          <a:noFill/>
                          <a:ln w="76200">
                            <a:solidFill>
                              <a:schemeClr val="accent2">
                                <a:lumMod val="60000"/>
                                <a:lumOff val="40000"/>
                              </a:schemeClr>
                            </a:solidFill>
                          </a:ln>
                        </pic:spPr>
                      </pic:pic>
                    </a:graphicData>
                  </a:graphic>
                  <wp14:sizeRelH relativeFrom="margin">
                    <wp14:pctWidth>0</wp14:pctWidth>
                  </wp14:sizeRelH>
                  <wp14:sizeRelV relativeFrom="margin">
                    <wp14:pctHeight>0</wp14:pctHeight>
                  </wp14:sizeRelV>
                </wp:anchor>
              </w:drawing>
            </w:r>
          </w:p>
          <w:p w14:paraId="32B6869F" w14:textId="38C34A7E" w:rsidR="00FC6994" w:rsidRPr="0099052E" w:rsidRDefault="00FC6994" w:rsidP="00356541">
            <w:pPr>
              <w:spacing w:line="360" w:lineRule="auto"/>
              <w:jc w:val="center"/>
              <w:rPr>
                <w:noProof/>
              </w:rPr>
            </w:pPr>
          </w:p>
          <w:p w14:paraId="768FC709" w14:textId="5C237A8C" w:rsidR="00FC6994" w:rsidRPr="0099052E" w:rsidRDefault="00FC6994" w:rsidP="00356541">
            <w:pPr>
              <w:spacing w:line="360" w:lineRule="auto"/>
              <w:jc w:val="center"/>
              <w:rPr>
                <w:noProof/>
              </w:rPr>
            </w:pPr>
          </w:p>
          <w:p w14:paraId="44AD3B0C" w14:textId="00717DA6" w:rsidR="00FC6994" w:rsidRPr="0099052E" w:rsidRDefault="00FC6994" w:rsidP="00356541">
            <w:pPr>
              <w:spacing w:line="360" w:lineRule="auto"/>
              <w:jc w:val="center"/>
              <w:rPr>
                <w:noProof/>
              </w:rPr>
            </w:pPr>
          </w:p>
          <w:p w14:paraId="73AB1F88" w14:textId="60D79B14" w:rsidR="00FC6994" w:rsidRPr="0099052E" w:rsidRDefault="00FC6994" w:rsidP="00356541">
            <w:pPr>
              <w:spacing w:line="360" w:lineRule="auto"/>
              <w:jc w:val="center"/>
              <w:rPr>
                <w:noProof/>
              </w:rPr>
            </w:pPr>
          </w:p>
          <w:p w14:paraId="2F0ED2B4" w14:textId="7DF33269" w:rsidR="00FC6994" w:rsidRPr="0099052E" w:rsidRDefault="00FC6994" w:rsidP="00356541">
            <w:pPr>
              <w:spacing w:line="360" w:lineRule="auto"/>
              <w:jc w:val="center"/>
              <w:rPr>
                <w:noProof/>
              </w:rPr>
            </w:pPr>
          </w:p>
          <w:p w14:paraId="7297DD18" w14:textId="77777777" w:rsidR="00FC6994" w:rsidRPr="0099052E" w:rsidRDefault="00FC6994" w:rsidP="00356541">
            <w:pPr>
              <w:spacing w:line="360" w:lineRule="auto"/>
              <w:jc w:val="center"/>
              <w:rPr>
                <w:noProof/>
              </w:rPr>
            </w:pPr>
          </w:p>
          <w:p w14:paraId="61DC4484" w14:textId="77777777" w:rsidR="00FC6994" w:rsidRPr="0099052E" w:rsidRDefault="00FC6994" w:rsidP="00356541">
            <w:pPr>
              <w:spacing w:line="360" w:lineRule="auto"/>
              <w:jc w:val="center"/>
              <w:rPr>
                <w:noProof/>
              </w:rPr>
            </w:pPr>
          </w:p>
          <w:p w14:paraId="00922195" w14:textId="6DFC900F" w:rsidR="00FC6994" w:rsidRPr="0099052E" w:rsidRDefault="00FC6994" w:rsidP="00356541">
            <w:pPr>
              <w:spacing w:line="360" w:lineRule="auto"/>
              <w:jc w:val="center"/>
              <w:rPr>
                <w:noProof/>
              </w:rPr>
            </w:pPr>
          </w:p>
          <w:p w14:paraId="1E315DC9" w14:textId="5D7DE45F" w:rsidR="00FC6994" w:rsidRPr="0099052E" w:rsidRDefault="00FC6994" w:rsidP="00356541">
            <w:pPr>
              <w:spacing w:line="360" w:lineRule="auto"/>
              <w:jc w:val="center"/>
              <w:rPr>
                <w:noProof/>
              </w:rPr>
            </w:pPr>
          </w:p>
          <w:p w14:paraId="60ECE338" w14:textId="32BCE9C5" w:rsidR="00FC6994" w:rsidRPr="0099052E" w:rsidRDefault="00EB453B" w:rsidP="00356541">
            <w:pPr>
              <w:spacing w:line="360" w:lineRule="auto"/>
              <w:jc w:val="center"/>
              <w:rPr>
                <w:noProof/>
              </w:rPr>
            </w:pPr>
            <w:r w:rsidRPr="0099052E">
              <w:rPr>
                <w:noProof/>
                <w:szCs w:val="32"/>
              </w:rPr>
              <w:drawing>
                <wp:anchor distT="0" distB="0" distL="114300" distR="114300" simplePos="0" relativeHeight="251658246" behindDoc="0" locked="0" layoutInCell="1" allowOverlap="1" wp14:anchorId="090CD4C4" wp14:editId="4748F3F0">
                  <wp:simplePos x="0" y="0"/>
                  <wp:positionH relativeFrom="margin">
                    <wp:posOffset>-18415</wp:posOffset>
                  </wp:positionH>
                  <wp:positionV relativeFrom="margin">
                    <wp:posOffset>5219021</wp:posOffset>
                  </wp:positionV>
                  <wp:extent cx="2286000" cy="1384300"/>
                  <wp:effectExtent l="0" t="0" r="0" b="6350"/>
                  <wp:wrapSquare wrapText="bothSides"/>
                  <wp:docPr id="11391847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84782" name="Picture 1139184782"/>
                          <pic:cNvPicPr/>
                        </pic:nvPicPr>
                        <pic:blipFill rotWithShape="1">
                          <a:blip r:embed="rId14" cstate="print">
                            <a:extLst>
                              <a:ext uri="{28A0092B-C50C-407E-A947-70E740481C1C}">
                                <a14:useLocalDpi xmlns:a14="http://schemas.microsoft.com/office/drawing/2010/main" val="0"/>
                              </a:ext>
                            </a:extLst>
                          </a:blip>
                          <a:srcRect t="39442"/>
                          <a:stretch>
                            <a:fillRect/>
                          </a:stretch>
                        </pic:blipFill>
                        <pic:spPr bwMode="auto">
                          <a:xfrm>
                            <a:off x="0" y="0"/>
                            <a:ext cx="2286000" cy="1384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6928AA" w14:textId="73C95B64" w:rsidR="00FC6994" w:rsidRPr="0099052E" w:rsidRDefault="00FC6994" w:rsidP="00356541">
            <w:pPr>
              <w:spacing w:line="360" w:lineRule="auto"/>
              <w:jc w:val="center"/>
              <w:rPr>
                <w:noProof/>
              </w:rPr>
            </w:pPr>
          </w:p>
          <w:p w14:paraId="553D6E83" w14:textId="0EC4035E" w:rsidR="00FC6994" w:rsidRPr="0099052E" w:rsidRDefault="00964164" w:rsidP="00356541">
            <w:pPr>
              <w:spacing w:line="360" w:lineRule="auto"/>
              <w:jc w:val="center"/>
              <w:rPr>
                <w:noProof/>
              </w:rPr>
            </w:pPr>
            <w:r w:rsidRPr="0099052E">
              <w:rPr>
                <w:noProof/>
                <w:sz w:val="32"/>
                <w:szCs w:val="32"/>
              </w:rPr>
              <w:drawing>
                <wp:anchor distT="0" distB="0" distL="114300" distR="114300" simplePos="0" relativeHeight="251658260" behindDoc="0" locked="0" layoutInCell="1" allowOverlap="1" wp14:anchorId="49A7C3B3" wp14:editId="6EC9B963">
                  <wp:simplePos x="0" y="0"/>
                  <wp:positionH relativeFrom="margin">
                    <wp:posOffset>233261</wp:posOffset>
                  </wp:positionH>
                  <wp:positionV relativeFrom="margin">
                    <wp:posOffset>7067897</wp:posOffset>
                  </wp:positionV>
                  <wp:extent cx="1837055" cy="1377950"/>
                  <wp:effectExtent l="76200" t="76200" r="67945" b="69850"/>
                  <wp:wrapSquare wrapText="bothSides"/>
                  <wp:docPr id="15136085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7055" cy="1377950"/>
                          </a:xfrm>
                          <a:prstGeom prst="rect">
                            <a:avLst/>
                          </a:prstGeom>
                          <a:noFill/>
                          <a:ln w="76200">
                            <a:solidFill>
                              <a:schemeClr val="accent2">
                                <a:lumMod val="60000"/>
                                <a:lumOff val="40000"/>
                              </a:schemeClr>
                            </a:solidFill>
                          </a:ln>
                        </pic:spPr>
                      </pic:pic>
                    </a:graphicData>
                  </a:graphic>
                  <wp14:sizeRelH relativeFrom="margin">
                    <wp14:pctWidth>0</wp14:pctWidth>
                  </wp14:sizeRelH>
                  <wp14:sizeRelV relativeFrom="margin">
                    <wp14:pctHeight>0</wp14:pctHeight>
                  </wp14:sizeRelV>
                </wp:anchor>
              </w:drawing>
            </w:r>
          </w:p>
          <w:p w14:paraId="25E4895D" w14:textId="2AEF2075" w:rsidR="00FC6994" w:rsidRPr="0099052E" w:rsidRDefault="00FC6994" w:rsidP="00356541">
            <w:pPr>
              <w:spacing w:line="360" w:lineRule="auto"/>
              <w:jc w:val="center"/>
              <w:rPr>
                <w:noProof/>
              </w:rPr>
            </w:pPr>
          </w:p>
          <w:p w14:paraId="18E3C001" w14:textId="59A1BE8E" w:rsidR="00FC6994" w:rsidRPr="0099052E" w:rsidRDefault="00FC6994" w:rsidP="00356541">
            <w:pPr>
              <w:spacing w:line="360" w:lineRule="auto"/>
              <w:jc w:val="center"/>
              <w:rPr>
                <w:noProof/>
              </w:rPr>
            </w:pPr>
          </w:p>
          <w:p w14:paraId="4A685332" w14:textId="0924F7DC" w:rsidR="00FC6994" w:rsidRPr="0099052E" w:rsidRDefault="00FC6994" w:rsidP="00356541">
            <w:pPr>
              <w:spacing w:line="360" w:lineRule="auto"/>
              <w:jc w:val="center"/>
              <w:rPr>
                <w:noProof/>
              </w:rPr>
            </w:pPr>
          </w:p>
          <w:p w14:paraId="537AA900" w14:textId="51C61CB3" w:rsidR="00FC6994" w:rsidRPr="0099052E" w:rsidRDefault="00FC6994" w:rsidP="00356541">
            <w:pPr>
              <w:spacing w:line="360" w:lineRule="auto"/>
              <w:jc w:val="center"/>
              <w:rPr>
                <w:noProof/>
              </w:rPr>
            </w:pPr>
          </w:p>
          <w:p w14:paraId="0B85A8B9" w14:textId="6F2760E2" w:rsidR="00FC6994" w:rsidRPr="0099052E" w:rsidRDefault="00FC6994" w:rsidP="00356541">
            <w:pPr>
              <w:spacing w:line="360" w:lineRule="auto"/>
              <w:jc w:val="center"/>
              <w:rPr>
                <w:noProof/>
              </w:rPr>
            </w:pPr>
          </w:p>
          <w:p w14:paraId="0CFC0B0A" w14:textId="7B77F21F" w:rsidR="00FC6994" w:rsidRPr="0099052E" w:rsidRDefault="00FC6994" w:rsidP="00356541">
            <w:pPr>
              <w:spacing w:line="360" w:lineRule="auto"/>
              <w:jc w:val="center"/>
              <w:rPr>
                <w:noProof/>
              </w:rPr>
            </w:pPr>
          </w:p>
          <w:p w14:paraId="05899EC5" w14:textId="45889D9F" w:rsidR="00FC6994" w:rsidRPr="0099052E" w:rsidRDefault="00356541" w:rsidP="00356541">
            <w:pPr>
              <w:spacing w:line="360" w:lineRule="auto"/>
              <w:jc w:val="center"/>
              <w:rPr>
                <w:noProof/>
              </w:rPr>
            </w:pPr>
            <w:r w:rsidRPr="0099052E">
              <w:rPr>
                <w:noProof/>
                <w:szCs w:val="32"/>
              </w:rPr>
              <w:drawing>
                <wp:anchor distT="0" distB="0" distL="114300" distR="114300" simplePos="0" relativeHeight="251658249" behindDoc="0" locked="0" layoutInCell="1" allowOverlap="1" wp14:anchorId="054AF3CC" wp14:editId="7E3E626F">
                  <wp:simplePos x="0" y="0"/>
                  <wp:positionH relativeFrom="margin">
                    <wp:posOffset>47187</wp:posOffset>
                  </wp:positionH>
                  <wp:positionV relativeFrom="margin">
                    <wp:posOffset>1513293</wp:posOffset>
                  </wp:positionV>
                  <wp:extent cx="1922780" cy="1922780"/>
                  <wp:effectExtent l="0" t="0" r="1270" b="1270"/>
                  <wp:wrapSquare wrapText="bothSides"/>
                  <wp:docPr id="17033835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83500" name="Picture 170338350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2780" cy="1922780"/>
                          </a:xfrm>
                          <a:prstGeom prst="rect">
                            <a:avLst/>
                          </a:prstGeom>
                        </pic:spPr>
                      </pic:pic>
                    </a:graphicData>
                  </a:graphic>
                  <wp14:sizeRelH relativeFrom="margin">
                    <wp14:pctWidth>0</wp14:pctWidth>
                  </wp14:sizeRelH>
                  <wp14:sizeRelV relativeFrom="margin">
                    <wp14:pctHeight>0</wp14:pctHeight>
                  </wp14:sizeRelV>
                </wp:anchor>
              </w:drawing>
            </w:r>
          </w:p>
          <w:p w14:paraId="53531C11" w14:textId="1D47F0B7" w:rsidR="00C80F1C" w:rsidRPr="0099052E" w:rsidRDefault="00C80F1C" w:rsidP="00356541">
            <w:pPr>
              <w:spacing w:line="360" w:lineRule="auto"/>
              <w:rPr>
                <w:noProof/>
              </w:rPr>
            </w:pPr>
          </w:p>
        </w:tc>
        <w:tc>
          <w:tcPr>
            <w:tcW w:w="5379" w:type="dxa"/>
          </w:tcPr>
          <w:p w14:paraId="0DA7821E" w14:textId="78F09164" w:rsidR="00C80F1C" w:rsidRPr="0099052E" w:rsidRDefault="00C80F1C" w:rsidP="00F722DE">
            <w:pPr>
              <w:pStyle w:val="Datepublished"/>
              <w:jc w:val="left"/>
              <w:rPr>
                <w:rFonts w:ascii="Arimo" w:hAnsi="Arimo" w:cs="Arimo"/>
                <w:sz w:val="40"/>
                <w:szCs w:val="40"/>
              </w:rPr>
            </w:pPr>
            <w:r w:rsidRPr="0099052E">
              <w:rPr>
                <w:rFonts w:ascii="Arimo" w:hAnsi="Arimo" w:cs="Arimo"/>
                <w:sz w:val="40"/>
                <w:szCs w:val="40"/>
              </w:rPr>
              <w:lastRenderedPageBreak/>
              <w:t>Eli</w:t>
            </w:r>
            <w:r w:rsidR="00FC6994" w:rsidRPr="0099052E">
              <w:rPr>
                <w:rFonts w:ascii="Arimo" w:hAnsi="Arimo" w:cs="Arimo"/>
                <w:sz w:val="40"/>
                <w:szCs w:val="40"/>
              </w:rPr>
              <w:t>g</w:t>
            </w:r>
            <w:r w:rsidRPr="0099052E">
              <w:rPr>
                <w:rFonts w:ascii="Arimo" w:hAnsi="Arimo" w:cs="Arimo"/>
                <w:sz w:val="40"/>
                <w:szCs w:val="40"/>
              </w:rPr>
              <w:t>ibility Check</w:t>
            </w:r>
          </w:p>
          <w:p w14:paraId="6E37610F" w14:textId="77777777" w:rsidR="00FC6994" w:rsidRPr="0099052E" w:rsidRDefault="00FC6994" w:rsidP="00356541">
            <w:pPr>
              <w:spacing w:line="360" w:lineRule="auto"/>
              <w:rPr>
                <w:sz w:val="32"/>
                <w:szCs w:val="32"/>
              </w:rPr>
            </w:pPr>
            <w:r w:rsidRPr="0099052E">
              <w:rPr>
                <w:sz w:val="32"/>
                <w:szCs w:val="32"/>
              </w:rPr>
              <w:t>Check the box if you agree:</w:t>
            </w:r>
          </w:p>
          <w:p w14:paraId="5D936413" w14:textId="788B592C" w:rsidR="00FC6994" w:rsidRPr="0099052E" w:rsidRDefault="00FC6994" w:rsidP="00356541">
            <w:pPr>
              <w:spacing w:line="360" w:lineRule="auto"/>
              <w:rPr>
                <w:sz w:val="32"/>
                <w:szCs w:val="32"/>
              </w:rPr>
            </w:pPr>
          </w:p>
          <w:p w14:paraId="7A730ED5" w14:textId="03A1DCCB" w:rsidR="00FC6994" w:rsidRPr="0099052E" w:rsidRDefault="00000000" w:rsidP="00356541">
            <w:pPr>
              <w:spacing w:line="360" w:lineRule="auto"/>
              <w:rPr>
                <w:sz w:val="32"/>
                <w:szCs w:val="32"/>
              </w:rPr>
            </w:pPr>
            <w:sdt>
              <w:sdtPr>
                <w:rPr>
                  <w:sz w:val="32"/>
                  <w:szCs w:val="32"/>
                </w:rPr>
                <w:id w:val="-229855716"/>
                <w14:checkbox>
                  <w14:checked w14:val="0"/>
                  <w14:checkedState w14:val="2612" w14:font="MS Gothic"/>
                  <w14:uncheckedState w14:val="2610" w14:font="MS Gothic"/>
                </w14:checkbox>
              </w:sdtPr>
              <w:sdtContent>
                <w:r w:rsidR="00A60B26">
                  <w:rPr>
                    <w:rFonts w:ascii="MS Gothic" w:eastAsia="MS Gothic" w:hAnsi="MS Gothic" w:hint="eastAsia"/>
                    <w:sz w:val="32"/>
                    <w:szCs w:val="32"/>
                  </w:rPr>
                  <w:t>☐</w:t>
                </w:r>
              </w:sdtContent>
            </w:sdt>
            <w:r w:rsidR="00FC6994" w:rsidRPr="7A28D3CB">
              <w:rPr>
                <w:sz w:val="32"/>
                <w:szCs w:val="32"/>
              </w:rPr>
              <w:t>My group is based in the North Island of New Zealand</w:t>
            </w:r>
          </w:p>
          <w:p w14:paraId="728262F3" w14:textId="77777777" w:rsidR="00FC6994" w:rsidRPr="0099052E" w:rsidRDefault="00FC6994" w:rsidP="00356541">
            <w:pPr>
              <w:spacing w:line="360" w:lineRule="auto"/>
              <w:rPr>
                <w:sz w:val="32"/>
                <w:szCs w:val="32"/>
              </w:rPr>
            </w:pPr>
          </w:p>
          <w:p w14:paraId="0F1AF174" w14:textId="05DE96B9" w:rsidR="00FC6994" w:rsidRPr="0099052E" w:rsidRDefault="00000000" w:rsidP="00356541">
            <w:pPr>
              <w:spacing w:line="360" w:lineRule="auto"/>
              <w:rPr>
                <w:b/>
                <w:bCs/>
                <w:sz w:val="32"/>
                <w:szCs w:val="32"/>
              </w:rPr>
            </w:pPr>
            <w:sdt>
              <w:sdtPr>
                <w:rPr>
                  <w:sz w:val="32"/>
                  <w:szCs w:val="32"/>
                </w:rPr>
                <w:id w:val="-27563249"/>
                <w14:checkbox>
                  <w14:checked w14:val="0"/>
                  <w14:checkedState w14:val="2612" w14:font="MS Gothic"/>
                  <w14:uncheckedState w14:val="2610" w14:font="MS Gothic"/>
                </w14:checkbox>
              </w:sdtPr>
              <w:sdtContent>
                <w:r w:rsidR="00D8106E">
                  <w:rPr>
                    <w:rFonts w:ascii="MS Gothic" w:eastAsia="MS Gothic" w:hAnsi="MS Gothic" w:hint="eastAsia"/>
                    <w:sz w:val="32"/>
                    <w:szCs w:val="32"/>
                  </w:rPr>
                  <w:t>☐</w:t>
                </w:r>
              </w:sdtContent>
            </w:sdt>
            <w:r w:rsidR="00FC6994" w:rsidRPr="0099052E">
              <w:rPr>
                <w:sz w:val="32"/>
                <w:szCs w:val="32"/>
              </w:rPr>
              <w:t xml:space="preserve">My group is </w:t>
            </w:r>
            <w:r w:rsidR="00FC6994" w:rsidRPr="0099052E">
              <w:rPr>
                <w:b/>
                <w:bCs/>
                <w:sz w:val="32"/>
                <w:szCs w:val="32"/>
              </w:rPr>
              <w:t>“not for profit”</w:t>
            </w:r>
          </w:p>
          <w:p w14:paraId="55D1DA2F" w14:textId="2F6275A6" w:rsidR="00FC6994" w:rsidRPr="0099052E" w:rsidRDefault="00FC6994" w:rsidP="00356541">
            <w:pPr>
              <w:spacing w:line="360" w:lineRule="auto"/>
              <w:rPr>
                <w:b/>
                <w:bCs/>
                <w:sz w:val="32"/>
                <w:szCs w:val="32"/>
              </w:rPr>
            </w:pPr>
          </w:p>
          <w:p w14:paraId="17AD9548" w14:textId="77777777" w:rsidR="00FC6994" w:rsidRPr="0099052E" w:rsidRDefault="00FC6994" w:rsidP="00356541">
            <w:pPr>
              <w:spacing w:line="360" w:lineRule="auto"/>
              <w:ind w:left="284" w:hanging="284"/>
              <w:rPr>
                <w:sz w:val="32"/>
                <w:szCs w:val="32"/>
              </w:rPr>
            </w:pPr>
            <w:r w:rsidRPr="0099052E">
              <w:rPr>
                <w:b/>
                <w:bCs/>
                <w:sz w:val="32"/>
                <w:szCs w:val="32"/>
              </w:rPr>
              <w:t xml:space="preserve">Not for profit </w:t>
            </w:r>
            <w:r w:rsidRPr="0099052E">
              <w:rPr>
                <w:sz w:val="32"/>
                <w:szCs w:val="32"/>
              </w:rPr>
              <w:t>means:</w:t>
            </w:r>
          </w:p>
          <w:p w14:paraId="7944B016" w14:textId="77777777" w:rsidR="00FC6994" w:rsidRPr="0099052E" w:rsidRDefault="00FC6994">
            <w:pPr>
              <w:pStyle w:val="ListParagraph"/>
              <w:numPr>
                <w:ilvl w:val="0"/>
                <w:numId w:val="14"/>
              </w:numPr>
              <w:spacing w:line="360" w:lineRule="auto"/>
              <w:rPr>
                <w:sz w:val="32"/>
                <w:szCs w:val="32"/>
              </w:rPr>
            </w:pPr>
            <w:r w:rsidRPr="0099052E">
              <w:rPr>
                <w:sz w:val="32"/>
                <w:szCs w:val="32"/>
              </w:rPr>
              <w:t xml:space="preserve">It uses money to </w:t>
            </w:r>
            <w:r w:rsidRPr="0099052E">
              <w:rPr>
                <w:b/>
                <w:bCs/>
                <w:sz w:val="32"/>
                <w:szCs w:val="32"/>
              </w:rPr>
              <w:t>help people</w:t>
            </w:r>
            <w:r w:rsidRPr="0099052E">
              <w:rPr>
                <w:sz w:val="32"/>
                <w:szCs w:val="32"/>
              </w:rPr>
              <w:t>.</w:t>
            </w:r>
          </w:p>
          <w:p w14:paraId="5B244064" w14:textId="1F84F1E5" w:rsidR="00FC6994" w:rsidRPr="0099052E" w:rsidRDefault="00FC6994">
            <w:pPr>
              <w:pStyle w:val="ListParagraph"/>
              <w:numPr>
                <w:ilvl w:val="0"/>
                <w:numId w:val="14"/>
              </w:numPr>
              <w:spacing w:line="360" w:lineRule="auto"/>
              <w:rPr>
                <w:sz w:val="32"/>
                <w:szCs w:val="32"/>
              </w:rPr>
            </w:pPr>
            <w:r w:rsidRPr="0099052E">
              <w:rPr>
                <w:sz w:val="32"/>
                <w:szCs w:val="32"/>
              </w:rPr>
              <w:t xml:space="preserve">It does </w:t>
            </w:r>
            <w:r w:rsidRPr="0099052E">
              <w:rPr>
                <w:b/>
                <w:bCs/>
                <w:sz w:val="32"/>
                <w:szCs w:val="32"/>
              </w:rPr>
              <w:t>not try to make money for itself</w:t>
            </w:r>
            <w:r w:rsidRPr="0099052E">
              <w:rPr>
                <w:sz w:val="32"/>
                <w:szCs w:val="32"/>
              </w:rPr>
              <w:t>.</w:t>
            </w:r>
          </w:p>
          <w:p w14:paraId="18C714AC" w14:textId="3A4C782F" w:rsidR="00FC6994" w:rsidRPr="0099052E" w:rsidRDefault="00FC6994">
            <w:pPr>
              <w:pStyle w:val="ListParagraph"/>
              <w:numPr>
                <w:ilvl w:val="0"/>
                <w:numId w:val="14"/>
              </w:numPr>
              <w:spacing w:line="360" w:lineRule="auto"/>
              <w:rPr>
                <w:sz w:val="32"/>
                <w:szCs w:val="32"/>
              </w:rPr>
            </w:pPr>
            <w:r w:rsidRPr="0099052E">
              <w:rPr>
                <w:sz w:val="32"/>
                <w:szCs w:val="32"/>
              </w:rPr>
              <w:t xml:space="preserve">Any extra money is used to </w:t>
            </w:r>
            <w:r w:rsidRPr="0099052E">
              <w:rPr>
                <w:b/>
                <w:bCs/>
                <w:sz w:val="32"/>
                <w:szCs w:val="32"/>
              </w:rPr>
              <w:t>do more good things</w:t>
            </w:r>
            <w:r w:rsidRPr="0099052E">
              <w:rPr>
                <w:sz w:val="32"/>
                <w:szCs w:val="32"/>
              </w:rPr>
              <w:t>.</w:t>
            </w:r>
          </w:p>
          <w:p w14:paraId="09176DD3" w14:textId="77777777" w:rsidR="00FC6994" w:rsidRPr="0099052E" w:rsidRDefault="00FC6994" w:rsidP="00356541">
            <w:pPr>
              <w:spacing w:line="360" w:lineRule="auto"/>
              <w:rPr>
                <w:sz w:val="32"/>
                <w:szCs w:val="32"/>
              </w:rPr>
            </w:pPr>
          </w:p>
          <w:p w14:paraId="62DCFE62" w14:textId="702213EB" w:rsidR="00FC6994" w:rsidRPr="0099052E" w:rsidRDefault="00FC6994" w:rsidP="00356541">
            <w:pPr>
              <w:spacing w:line="360" w:lineRule="auto"/>
              <w:ind w:left="3164"/>
              <w:rPr>
                <w:sz w:val="32"/>
                <w:szCs w:val="32"/>
              </w:rPr>
            </w:pPr>
          </w:p>
          <w:p w14:paraId="03FF1F5C" w14:textId="35CC739B" w:rsidR="00FC6994" w:rsidRDefault="00000000" w:rsidP="00356541">
            <w:pPr>
              <w:spacing w:line="360" w:lineRule="auto"/>
              <w:ind w:left="284" w:hanging="284"/>
              <w:rPr>
                <w:sz w:val="32"/>
                <w:szCs w:val="32"/>
              </w:rPr>
            </w:pPr>
            <w:sdt>
              <w:sdtPr>
                <w:rPr>
                  <w:sz w:val="32"/>
                  <w:szCs w:val="32"/>
                </w:rPr>
                <w:id w:val="-2077893878"/>
                <w14:checkbox>
                  <w14:checked w14:val="0"/>
                  <w14:checkedState w14:val="2612" w14:font="MS Gothic"/>
                  <w14:uncheckedState w14:val="2610" w14:font="MS Gothic"/>
                </w14:checkbox>
              </w:sdtPr>
              <w:sdtContent>
                <w:r w:rsidR="00D8106E">
                  <w:rPr>
                    <w:rFonts w:ascii="MS Gothic" w:eastAsia="MS Gothic" w:hAnsi="MS Gothic" w:hint="eastAsia"/>
                    <w:sz w:val="32"/>
                    <w:szCs w:val="32"/>
                  </w:rPr>
                  <w:t>☐</w:t>
                </w:r>
              </w:sdtContent>
            </w:sdt>
            <w:r w:rsidR="00FC6994" w:rsidRPr="0099052E">
              <w:rPr>
                <w:sz w:val="32"/>
                <w:szCs w:val="32"/>
              </w:rPr>
              <w:t xml:space="preserve">My group works in </w:t>
            </w:r>
            <w:r w:rsidR="00FC6994" w:rsidRPr="0099052E">
              <w:rPr>
                <w:b/>
                <w:sz w:val="32"/>
                <w:szCs w:val="32"/>
              </w:rPr>
              <w:t>disability</w:t>
            </w:r>
            <w:r w:rsidR="00FC6994" w:rsidRPr="0099052E">
              <w:rPr>
                <w:sz w:val="32"/>
                <w:szCs w:val="32"/>
              </w:rPr>
              <w:t>.</w:t>
            </w:r>
          </w:p>
          <w:p w14:paraId="7B47E996" w14:textId="77777777" w:rsidR="00964164" w:rsidRPr="0099052E" w:rsidRDefault="00964164" w:rsidP="00356541">
            <w:pPr>
              <w:spacing w:line="360" w:lineRule="auto"/>
              <w:ind w:left="284" w:hanging="284"/>
              <w:rPr>
                <w:sz w:val="32"/>
                <w:szCs w:val="32"/>
              </w:rPr>
            </w:pPr>
          </w:p>
          <w:p w14:paraId="6D62C178" w14:textId="77777777" w:rsidR="00FC6994" w:rsidRPr="0099052E" w:rsidRDefault="00FC6994" w:rsidP="00356541">
            <w:pPr>
              <w:spacing w:line="360" w:lineRule="auto"/>
              <w:rPr>
                <w:sz w:val="32"/>
                <w:szCs w:val="32"/>
              </w:rPr>
            </w:pPr>
          </w:p>
          <w:p w14:paraId="56DE1F39" w14:textId="527444D0" w:rsidR="00FC6994" w:rsidRPr="0099052E" w:rsidRDefault="00000000" w:rsidP="00EB453B">
            <w:pPr>
              <w:spacing w:line="360" w:lineRule="auto"/>
              <w:ind w:left="284" w:hanging="284"/>
              <w:rPr>
                <w:sz w:val="32"/>
                <w:szCs w:val="32"/>
              </w:rPr>
            </w:pPr>
            <w:sdt>
              <w:sdtPr>
                <w:rPr>
                  <w:sz w:val="32"/>
                  <w:szCs w:val="32"/>
                </w:rPr>
                <w:id w:val="445591199"/>
                <w14:checkbox>
                  <w14:checked w14:val="0"/>
                  <w14:checkedState w14:val="2612" w14:font="MS Gothic"/>
                  <w14:uncheckedState w14:val="2610" w14:font="MS Gothic"/>
                </w14:checkbox>
              </w:sdtPr>
              <w:sdtContent>
                <w:r w:rsidR="00FC6994" w:rsidRPr="0099052E">
                  <w:rPr>
                    <w:rFonts w:ascii="Segoe UI Symbol" w:eastAsia="MS Gothic" w:hAnsi="Segoe UI Symbol" w:cs="Segoe UI Symbol"/>
                    <w:sz w:val="32"/>
                    <w:szCs w:val="32"/>
                  </w:rPr>
                  <w:t>☐</w:t>
                </w:r>
              </w:sdtContent>
            </w:sdt>
            <w:r w:rsidR="00FC6994" w:rsidRPr="0099052E">
              <w:rPr>
                <w:sz w:val="32"/>
                <w:szCs w:val="32"/>
              </w:rPr>
              <w:t xml:space="preserve">You want to ask for some </w:t>
            </w:r>
            <w:r w:rsidR="00FC6994" w:rsidRPr="0099052E">
              <w:rPr>
                <w:b/>
                <w:sz w:val="32"/>
                <w:szCs w:val="32"/>
              </w:rPr>
              <w:t>funding</w:t>
            </w:r>
            <w:r w:rsidR="00FC6994" w:rsidRPr="0099052E">
              <w:rPr>
                <w:sz w:val="32"/>
                <w:szCs w:val="32"/>
              </w:rPr>
              <w:t>.</w:t>
            </w:r>
          </w:p>
          <w:p w14:paraId="547E0A67" w14:textId="34AF8427" w:rsidR="00FC6994" w:rsidRPr="0099052E" w:rsidRDefault="00FC6994" w:rsidP="00356541">
            <w:pPr>
              <w:spacing w:line="360" w:lineRule="auto"/>
              <w:ind w:left="284" w:hanging="284"/>
              <w:rPr>
                <w:sz w:val="32"/>
                <w:szCs w:val="32"/>
              </w:rPr>
            </w:pPr>
            <w:r w:rsidRPr="0099052E">
              <w:rPr>
                <w:sz w:val="32"/>
                <w:szCs w:val="32"/>
              </w:rPr>
              <w:t>The</w:t>
            </w:r>
            <w:r w:rsidRPr="0099052E">
              <w:rPr>
                <w:b/>
                <w:sz w:val="32"/>
                <w:szCs w:val="32"/>
              </w:rPr>
              <w:t xml:space="preserve"> ‘funding’</w:t>
            </w:r>
            <w:r w:rsidRPr="0099052E">
              <w:rPr>
                <w:sz w:val="32"/>
                <w:szCs w:val="32"/>
              </w:rPr>
              <w:t xml:space="preserve"> is some </w:t>
            </w:r>
            <w:r w:rsidRPr="0099052E">
              <w:rPr>
                <w:b/>
                <w:sz w:val="32"/>
                <w:szCs w:val="32"/>
              </w:rPr>
              <w:t>money</w:t>
            </w:r>
            <w:r w:rsidRPr="0099052E">
              <w:rPr>
                <w:sz w:val="32"/>
                <w:szCs w:val="32"/>
              </w:rPr>
              <w:t xml:space="preserve"> from Spectrum Foundation.</w:t>
            </w:r>
          </w:p>
          <w:p w14:paraId="3C9EF56B" w14:textId="77777777" w:rsidR="00FC6994" w:rsidRPr="0099052E" w:rsidRDefault="00FC6994" w:rsidP="00356541">
            <w:pPr>
              <w:spacing w:line="360" w:lineRule="auto"/>
              <w:ind w:left="284" w:hanging="284"/>
              <w:rPr>
                <w:sz w:val="32"/>
                <w:szCs w:val="32"/>
              </w:rPr>
            </w:pPr>
          </w:p>
          <w:p w14:paraId="50DA0729" w14:textId="77777777" w:rsidR="00EB453B" w:rsidRPr="0099052E" w:rsidRDefault="00EB453B" w:rsidP="00356541">
            <w:pPr>
              <w:spacing w:line="360" w:lineRule="auto"/>
              <w:ind w:left="284" w:hanging="284"/>
              <w:rPr>
                <w:sz w:val="32"/>
                <w:szCs w:val="32"/>
              </w:rPr>
            </w:pPr>
          </w:p>
          <w:p w14:paraId="0261EBA3" w14:textId="0F10AEC4" w:rsidR="00FC6994" w:rsidRPr="0099052E" w:rsidRDefault="00FC6994" w:rsidP="00356541">
            <w:pPr>
              <w:spacing w:line="360" w:lineRule="auto"/>
              <w:rPr>
                <w:sz w:val="32"/>
                <w:szCs w:val="32"/>
              </w:rPr>
            </w:pPr>
          </w:p>
          <w:p w14:paraId="01997402" w14:textId="24B814E2" w:rsidR="00FC6994" w:rsidRPr="0099052E" w:rsidRDefault="00FC6994" w:rsidP="00356541">
            <w:pPr>
              <w:spacing w:line="360" w:lineRule="auto"/>
              <w:rPr>
                <w:sz w:val="32"/>
                <w:szCs w:val="32"/>
              </w:rPr>
            </w:pPr>
            <w:r w:rsidRPr="0099052E">
              <w:rPr>
                <w:sz w:val="32"/>
                <w:szCs w:val="32"/>
              </w:rPr>
              <w:t>If you checked all the boxes:</w:t>
            </w:r>
          </w:p>
          <w:p w14:paraId="77040F26" w14:textId="77777777" w:rsidR="00FC6994" w:rsidRPr="0099052E" w:rsidRDefault="00FC6994" w:rsidP="00356541">
            <w:pPr>
              <w:spacing w:before="480" w:line="360" w:lineRule="auto"/>
              <w:ind w:left="284" w:hanging="284"/>
              <w:rPr>
                <w:sz w:val="32"/>
                <w:szCs w:val="32"/>
              </w:rPr>
            </w:pPr>
            <w:r w:rsidRPr="0099052E">
              <w:rPr>
                <w:sz w:val="32"/>
                <w:szCs w:val="32"/>
              </w:rPr>
              <w:t>You can keep filling out the form.</w:t>
            </w:r>
          </w:p>
          <w:p w14:paraId="71C60BE6" w14:textId="0C319B33" w:rsidR="00FC6994" w:rsidRPr="0099052E" w:rsidRDefault="00FC6994" w:rsidP="00356541">
            <w:pPr>
              <w:spacing w:line="360" w:lineRule="auto"/>
              <w:rPr>
                <w:sz w:val="32"/>
                <w:szCs w:val="32"/>
              </w:rPr>
            </w:pPr>
          </w:p>
          <w:p w14:paraId="55C36154" w14:textId="77777777" w:rsidR="00FC6994" w:rsidRPr="0099052E" w:rsidRDefault="00FC6994" w:rsidP="00356541">
            <w:pPr>
              <w:spacing w:line="360" w:lineRule="auto"/>
              <w:rPr>
                <w:sz w:val="32"/>
                <w:szCs w:val="32"/>
              </w:rPr>
            </w:pPr>
            <w:r w:rsidRPr="0099052E">
              <w:rPr>
                <w:sz w:val="32"/>
                <w:szCs w:val="32"/>
              </w:rPr>
              <w:t>If you are unsure:</w:t>
            </w:r>
          </w:p>
          <w:p w14:paraId="2176858F" w14:textId="11D7F5F9" w:rsidR="00FC6994" w:rsidRPr="0099052E" w:rsidRDefault="00FC6994">
            <w:pPr>
              <w:pStyle w:val="ListParagraph"/>
              <w:numPr>
                <w:ilvl w:val="0"/>
                <w:numId w:val="15"/>
              </w:numPr>
              <w:spacing w:line="360" w:lineRule="auto"/>
              <w:rPr>
                <w:sz w:val="32"/>
                <w:szCs w:val="32"/>
              </w:rPr>
            </w:pPr>
            <w:r w:rsidRPr="0099052E">
              <w:rPr>
                <w:sz w:val="32"/>
                <w:szCs w:val="32"/>
              </w:rPr>
              <w:t xml:space="preserve">You can contact us at </w:t>
            </w:r>
            <w:hyperlink r:id="rId17" w:history="1">
              <w:r w:rsidRPr="0099052E">
                <w:rPr>
                  <w:rStyle w:val="Hyperlink"/>
                  <w:sz w:val="32"/>
                  <w:szCs w:val="32"/>
                </w:rPr>
                <w:t>info@spectrumfoundation.org.nz</w:t>
              </w:r>
            </w:hyperlink>
          </w:p>
          <w:p w14:paraId="64F60680" w14:textId="77777777" w:rsidR="00FC6994" w:rsidRPr="0099052E" w:rsidRDefault="00FC6994" w:rsidP="00356541">
            <w:pPr>
              <w:spacing w:line="360" w:lineRule="auto"/>
              <w:rPr>
                <w:sz w:val="32"/>
                <w:szCs w:val="32"/>
              </w:rPr>
            </w:pPr>
          </w:p>
          <w:p w14:paraId="1D1357B8" w14:textId="1BA3ABA7" w:rsidR="00FC6994" w:rsidRPr="0099052E" w:rsidRDefault="00FC6994">
            <w:pPr>
              <w:pStyle w:val="ListParagraph"/>
              <w:numPr>
                <w:ilvl w:val="0"/>
                <w:numId w:val="15"/>
              </w:numPr>
              <w:spacing w:line="360" w:lineRule="auto"/>
              <w:rPr>
                <w:sz w:val="32"/>
                <w:szCs w:val="32"/>
              </w:rPr>
            </w:pPr>
            <w:r w:rsidRPr="0099052E">
              <w:rPr>
                <w:sz w:val="32"/>
                <w:szCs w:val="32"/>
              </w:rPr>
              <w:t>Or 09 634 3790</w:t>
            </w:r>
          </w:p>
          <w:p w14:paraId="3668ACFD" w14:textId="573F9513" w:rsidR="00EF21E0" w:rsidRPr="0099052E" w:rsidRDefault="00EF21E0" w:rsidP="00356541">
            <w:pPr>
              <w:spacing w:line="360" w:lineRule="auto"/>
              <w:rPr>
                <w:sz w:val="32"/>
                <w:szCs w:val="32"/>
              </w:rPr>
            </w:pPr>
          </w:p>
        </w:tc>
      </w:tr>
    </w:tbl>
    <w:p w14:paraId="1523312D" w14:textId="77777777" w:rsidR="00964164" w:rsidRDefault="00964164">
      <w:r>
        <w:lastRenderedPageBreak/>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5379"/>
      </w:tblGrid>
      <w:tr w:rsidR="001030DE" w:rsidRPr="0099052E" w14:paraId="527B4222" w14:textId="77777777" w:rsidTr="00964164">
        <w:trPr>
          <w:trHeight w:val="300"/>
        </w:trPr>
        <w:tc>
          <w:tcPr>
            <w:tcW w:w="3681" w:type="dxa"/>
          </w:tcPr>
          <w:p w14:paraId="79442725" w14:textId="6E964007" w:rsidR="001030DE" w:rsidRPr="0099052E" w:rsidRDefault="001030DE" w:rsidP="00356541">
            <w:pPr>
              <w:spacing w:line="360" w:lineRule="auto"/>
              <w:jc w:val="center"/>
              <w:rPr>
                <w:sz w:val="32"/>
                <w:szCs w:val="32"/>
              </w:rPr>
            </w:pPr>
          </w:p>
        </w:tc>
        <w:tc>
          <w:tcPr>
            <w:tcW w:w="5379" w:type="dxa"/>
          </w:tcPr>
          <w:p w14:paraId="5406BD49" w14:textId="5CD19733" w:rsidR="001030DE" w:rsidRPr="0099052E" w:rsidRDefault="001030DE" w:rsidP="001030DE">
            <w:pPr>
              <w:pStyle w:val="Datepublished"/>
              <w:jc w:val="left"/>
              <w:rPr>
                <w:rFonts w:ascii="Arimo" w:hAnsi="Arimo" w:cs="Arimo"/>
                <w:sz w:val="40"/>
                <w:szCs w:val="40"/>
              </w:rPr>
            </w:pPr>
            <w:r w:rsidRPr="0099052E">
              <w:rPr>
                <w:rFonts w:ascii="Arimo" w:hAnsi="Arimo" w:cs="Arimo"/>
                <w:sz w:val="40"/>
                <w:szCs w:val="40"/>
              </w:rPr>
              <w:t>About You</w:t>
            </w:r>
          </w:p>
          <w:p w14:paraId="4301F299" w14:textId="77777777" w:rsidR="001030DE" w:rsidRDefault="001030DE" w:rsidP="001030DE">
            <w:pPr>
              <w:spacing w:line="360" w:lineRule="auto"/>
              <w:rPr>
                <w:sz w:val="32"/>
                <w:szCs w:val="32"/>
              </w:rPr>
            </w:pPr>
            <w:r w:rsidRPr="7A28D3CB">
              <w:rPr>
                <w:sz w:val="32"/>
                <w:szCs w:val="32"/>
              </w:rPr>
              <w:t>Write or type in the grey boxes.</w:t>
            </w:r>
          </w:p>
          <w:p w14:paraId="469EBB10" w14:textId="6C4866E2" w:rsidR="00964164" w:rsidRPr="001030DE" w:rsidRDefault="00964164" w:rsidP="001030DE">
            <w:pPr>
              <w:spacing w:line="360" w:lineRule="auto"/>
            </w:pPr>
          </w:p>
        </w:tc>
      </w:tr>
      <w:tr w:rsidR="00FC6994" w:rsidRPr="0099052E" w14:paraId="2837A046" w14:textId="77777777" w:rsidTr="00964164">
        <w:trPr>
          <w:trHeight w:val="300"/>
        </w:trPr>
        <w:tc>
          <w:tcPr>
            <w:tcW w:w="3681" w:type="dxa"/>
          </w:tcPr>
          <w:p w14:paraId="0CA80F53" w14:textId="01C69577" w:rsidR="00FC6994" w:rsidRPr="0099052E" w:rsidRDefault="001030DE" w:rsidP="00356541">
            <w:pPr>
              <w:spacing w:line="360" w:lineRule="auto"/>
              <w:jc w:val="center"/>
              <w:rPr>
                <w:sz w:val="32"/>
                <w:szCs w:val="32"/>
              </w:rPr>
            </w:pPr>
            <w:r w:rsidRPr="0099052E">
              <w:rPr>
                <w:noProof/>
                <w:sz w:val="32"/>
                <w:szCs w:val="32"/>
              </w:rPr>
              <w:drawing>
                <wp:anchor distT="0" distB="0" distL="114300" distR="114300" simplePos="0" relativeHeight="251658247" behindDoc="0" locked="0" layoutInCell="1" allowOverlap="1" wp14:anchorId="232468CE" wp14:editId="0964C749">
                  <wp:simplePos x="0" y="0"/>
                  <wp:positionH relativeFrom="margin">
                    <wp:posOffset>261464</wp:posOffset>
                  </wp:positionH>
                  <wp:positionV relativeFrom="margin">
                    <wp:posOffset>218476</wp:posOffset>
                  </wp:positionV>
                  <wp:extent cx="1576070" cy="1576070"/>
                  <wp:effectExtent l="0" t="0" r="0" b="5080"/>
                  <wp:wrapSquare wrapText="bothSides"/>
                  <wp:docPr id="703438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3802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76070" cy="1576070"/>
                          </a:xfrm>
                          <a:prstGeom prst="rect">
                            <a:avLst/>
                          </a:prstGeom>
                        </pic:spPr>
                      </pic:pic>
                    </a:graphicData>
                  </a:graphic>
                  <wp14:sizeRelH relativeFrom="margin">
                    <wp14:pctWidth>0</wp14:pctWidth>
                  </wp14:sizeRelH>
                  <wp14:sizeRelV relativeFrom="margin">
                    <wp14:pctHeight>0</wp14:pctHeight>
                  </wp14:sizeRelV>
                </wp:anchor>
              </w:drawing>
            </w:r>
          </w:p>
          <w:p w14:paraId="2BD45586" w14:textId="17C1D2F4" w:rsidR="00FC6994" w:rsidRPr="0099052E" w:rsidRDefault="00FC6994" w:rsidP="001030DE">
            <w:pPr>
              <w:spacing w:line="360" w:lineRule="auto"/>
              <w:rPr>
                <w:sz w:val="32"/>
                <w:szCs w:val="32"/>
              </w:rPr>
            </w:pPr>
          </w:p>
          <w:p w14:paraId="708CB6DE" w14:textId="1C706FA3" w:rsidR="00FC6994" w:rsidRPr="0099052E" w:rsidRDefault="00FC6994" w:rsidP="00356541">
            <w:pPr>
              <w:spacing w:line="360" w:lineRule="auto"/>
              <w:jc w:val="center"/>
              <w:rPr>
                <w:sz w:val="32"/>
                <w:szCs w:val="32"/>
              </w:rPr>
            </w:pPr>
          </w:p>
          <w:p w14:paraId="5F63CB30" w14:textId="53C6F7BD" w:rsidR="00FC6994" w:rsidRPr="0099052E" w:rsidRDefault="00FC6994" w:rsidP="00356541">
            <w:pPr>
              <w:spacing w:line="360" w:lineRule="auto"/>
              <w:jc w:val="center"/>
              <w:rPr>
                <w:sz w:val="32"/>
                <w:szCs w:val="32"/>
              </w:rPr>
            </w:pPr>
          </w:p>
          <w:p w14:paraId="3A591E3B" w14:textId="172BABD7" w:rsidR="00FC6994" w:rsidRPr="0099052E" w:rsidRDefault="00FC6994" w:rsidP="001030DE">
            <w:pPr>
              <w:spacing w:line="360" w:lineRule="auto"/>
              <w:rPr>
                <w:sz w:val="32"/>
                <w:szCs w:val="32"/>
              </w:rPr>
            </w:pPr>
          </w:p>
        </w:tc>
        <w:tc>
          <w:tcPr>
            <w:tcW w:w="5379" w:type="dxa"/>
          </w:tcPr>
          <w:p w14:paraId="12822505" w14:textId="77777777" w:rsidR="00EB453B" w:rsidRDefault="00F722DE" w:rsidP="001030DE">
            <w:pPr>
              <w:spacing w:line="360" w:lineRule="auto"/>
              <w:rPr>
                <w:sz w:val="32"/>
                <w:szCs w:val="32"/>
              </w:rPr>
            </w:pPr>
            <w:r w:rsidRPr="00F722DE">
              <w:rPr>
                <w:noProof/>
                <w:sz w:val="32"/>
                <w:szCs w:val="32"/>
              </w:rPr>
              <mc:AlternateContent>
                <mc:Choice Requires="wps">
                  <w:drawing>
                    <wp:anchor distT="45720" distB="45720" distL="114300" distR="114300" simplePos="0" relativeHeight="251660335" behindDoc="0" locked="0" layoutInCell="1" allowOverlap="1" wp14:anchorId="73BD9229" wp14:editId="541D9FF5">
                      <wp:simplePos x="0" y="0"/>
                      <wp:positionH relativeFrom="column">
                        <wp:posOffset>-11430</wp:posOffset>
                      </wp:positionH>
                      <wp:positionV relativeFrom="paragraph">
                        <wp:posOffset>536575</wp:posOffset>
                      </wp:positionV>
                      <wp:extent cx="3139440" cy="1404620"/>
                      <wp:effectExtent l="0" t="0" r="22860" b="21590"/>
                      <wp:wrapSquare wrapText="bothSides"/>
                      <wp:docPr id="371085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7AAE5CA3" w14:textId="23821439" w:rsidR="00F722DE" w:rsidRDefault="00F722DE"/>
                                <w:p w14:paraId="719417D6" w14:textId="77777777" w:rsidR="00F722DE" w:rsidRDefault="00F722DE"/>
                                <w:p w14:paraId="551DA6F0" w14:textId="77777777" w:rsidR="00F722DE" w:rsidRDefault="00F722DE"/>
                                <w:p w14:paraId="4E4E8E13" w14:textId="77777777" w:rsidR="00F722DE" w:rsidRDefault="00F722DE"/>
                                <w:p w14:paraId="31566C7D" w14:textId="77777777" w:rsidR="00F722DE" w:rsidRDefault="00F722DE"/>
                                <w:p w14:paraId="434D210B" w14:textId="77777777" w:rsidR="00F722DE" w:rsidRDefault="00F722D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D9229" id="_x0000_t202" coordsize="21600,21600" o:spt="202" path="m,l,21600r21600,l21600,xe">
                      <v:stroke joinstyle="miter"/>
                      <v:path gradientshapeok="t" o:connecttype="rect"/>
                    </v:shapetype>
                    <v:shape id="Text Box 2" o:spid="_x0000_s1026" type="#_x0000_t202" style="position:absolute;margin-left:-.9pt;margin-top:42.25pt;width:247.2pt;height:110.6pt;z-index:2516603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" fillcolor="#d8d8d8 [2732]">
                      <v:textbox style="mso-fit-shape-to-text:t">
                        <w:txbxContent>
                          <w:p w14:paraId="7AAE5CA3" w14:textId="23821439" w:rsidR="00F722DE" w:rsidRDefault="00F722DE"/>
                          <w:p w14:paraId="719417D6" w14:textId="77777777" w:rsidR="00F722DE" w:rsidRDefault="00F722DE"/>
                          <w:p w14:paraId="551DA6F0" w14:textId="77777777" w:rsidR="00F722DE" w:rsidRDefault="00F722DE"/>
                          <w:p w14:paraId="4E4E8E13" w14:textId="77777777" w:rsidR="00F722DE" w:rsidRDefault="00F722DE"/>
                          <w:p w14:paraId="31566C7D" w14:textId="77777777" w:rsidR="00F722DE" w:rsidRDefault="00F722DE"/>
                          <w:p w14:paraId="434D210B" w14:textId="77777777" w:rsidR="00F722DE" w:rsidRDefault="00F722DE"/>
                        </w:txbxContent>
                      </v:textbox>
                      <w10:wrap type="square"/>
                    </v:shape>
                  </w:pict>
                </mc:Fallback>
              </mc:AlternateContent>
            </w:r>
            <w:r w:rsidR="00FC6994" w:rsidRPr="0099052E">
              <w:rPr>
                <w:sz w:val="32"/>
                <w:szCs w:val="32"/>
              </w:rPr>
              <w:t>What is your name?</w:t>
            </w:r>
          </w:p>
          <w:p w14:paraId="07E99CF9" w14:textId="3A6099E6" w:rsidR="00964164" w:rsidRPr="0099052E" w:rsidRDefault="00964164" w:rsidP="001030DE">
            <w:pPr>
              <w:spacing w:line="360" w:lineRule="auto"/>
              <w:rPr>
                <w:sz w:val="32"/>
                <w:szCs w:val="32"/>
              </w:rPr>
            </w:pPr>
          </w:p>
        </w:tc>
      </w:tr>
      <w:tr w:rsidR="001030DE" w:rsidRPr="0099052E" w14:paraId="50A9781D" w14:textId="77777777" w:rsidTr="00964164">
        <w:trPr>
          <w:trHeight w:val="300"/>
        </w:trPr>
        <w:tc>
          <w:tcPr>
            <w:tcW w:w="3681" w:type="dxa"/>
          </w:tcPr>
          <w:p w14:paraId="05857AF9" w14:textId="57A18811" w:rsidR="001030DE" w:rsidRPr="0099052E" w:rsidRDefault="001030DE" w:rsidP="001030DE">
            <w:pPr>
              <w:spacing w:line="360" w:lineRule="auto"/>
              <w:rPr>
                <w:sz w:val="32"/>
                <w:szCs w:val="32"/>
              </w:rPr>
            </w:pPr>
            <w:r w:rsidRPr="0099052E">
              <w:rPr>
                <w:noProof/>
                <w:sz w:val="32"/>
                <w:szCs w:val="32"/>
              </w:rPr>
              <w:drawing>
                <wp:anchor distT="0" distB="0" distL="114300" distR="114300" simplePos="0" relativeHeight="251676719" behindDoc="0" locked="0" layoutInCell="1" allowOverlap="1" wp14:anchorId="6AEDD0B6" wp14:editId="2C9BFC17">
                  <wp:simplePos x="0" y="0"/>
                  <wp:positionH relativeFrom="margin">
                    <wp:posOffset>261069</wp:posOffset>
                  </wp:positionH>
                  <wp:positionV relativeFrom="margin">
                    <wp:posOffset>48224</wp:posOffset>
                  </wp:positionV>
                  <wp:extent cx="1513205" cy="1513205"/>
                  <wp:effectExtent l="0" t="0" r="0" b="0"/>
                  <wp:wrapSquare wrapText="bothSides"/>
                  <wp:docPr id="823174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01829"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13205" cy="1513205"/>
                          </a:xfrm>
                          <a:prstGeom prst="rect">
                            <a:avLst/>
                          </a:prstGeom>
                        </pic:spPr>
                      </pic:pic>
                    </a:graphicData>
                  </a:graphic>
                  <wp14:sizeRelH relativeFrom="margin">
                    <wp14:pctWidth>0</wp14:pctWidth>
                  </wp14:sizeRelH>
                  <wp14:sizeRelV relativeFrom="margin">
                    <wp14:pctHeight>0</wp14:pctHeight>
                  </wp14:sizeRelV>
                </wp:anchor>
              </w:drawing>
            </w:r>
          </w:p>
        </w:tc>
        <w:tc>
          <w:tcPr>
            <w:tcW w:w="5379" w:type="dxa"/>
          </w:tcPr>
          <w:p w14:paraId="6CCB5C86" w14:textId="1EAF1EFC" w:rsidR="001030DE" w:rsidRPr="001030DE" w:rsidRDefault="001030DE" w:rsidP="001030DE">
            <w:pPr>
              <w:pStyle w:val="Datepublished"/>
              <w:jc w:val="left"/>
              <w:rPr>
                <w:rFonts w:ascii="Arimo" w:eastAsiaTheme="minorHAnsi" w:hAnsi="Arimo" w:cs="Arimo"/>
                <w:b w:val="0"/>
                <w:color w:val="auto"/>
                <w:spacing w:val="-6"/>
                <w:sz w:val="32"/>
                <w:szCs w:val="32"/>
                <w:lang w:val="en-NZ"/>
              </w:rPr>
            </w:pPr>
            <w:r w:rsidRPr="001030DE">
              <w:rPr>
                <w:rFonts w:ascii="Arimo" w:eastAsiaTheme="minorHAnsi" w:hAnsi="Arimo" w:cs="Arimo"/>
                <w:b w:val="0"/>
                <w:color w:val="auto"/>
                <w:spacing w:val="-6"/>
                <w:sz w:val="32"/>
                <w:szCs w:val="32"/>
                <w:lang w:val="en-NZ"/>
              </w:rPr>
              <w:t>What is your role in your group? </w:t>
            </w:r>
            <w:r w:rsidRPr="00F722DE">
              <w:rPr>
                <w:noProof/>
                <w:sz w:val="32"/>
                <w:szCs w:val="32"/>
              </w:rPr>
              <mc:AlternateContent>
                <mc:Choice Requires="wps">
                  <w:drawing>
                    <wp:anchor distT="45720" distB="45720" distL="114300" distR="114300" simplePos="0" relativeHeight="251674671" behindDoc="0" locked="0" layoutInCell="1" allowOverlap="1" wp14:anchorId="006E6872" wp14:editId="26A99876">
                      <wp:simplePos x="0" y="0"/>
                      <wp:positionH relativeFrom="column">
                        <wp:posOffset>-5715</wp:posOffset>
                      </wp:positionH>
                      <wp:positionV relativeFrom="paragraph">
                        <wp:posOffset>413385</wp:posOffset>
                      </wp:positionV>
                      <wp:extent cx="3139440" cy="1404620"/>
                      <wp:effectExtent l="0" t="0" r="22860" b="21590"/>
                      <wp:wrapSquare wrapText="bothSides"/>
                      <wp:docPr id="296729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07F53624" w14:textId="77777777" w:rsidR="001030DE" w:rsidRDefault="001030DE" w:rsidP="001030DE"/>
                                <w:p w14:paraId="652ABFEB" w14:textId="77777777" w:rsidR="001030DE" w:rsidRDefault="001030DE" w:rsidP="001030DE"/>
                                <w:p w14:paraId="34118718" w14:textId="77777777" w:rsidR="001030DE" w:rsidRDefault="001030DE" w:rsidP="001030DE"/>
                                <w:p w14:paraId="1F786CB4" w14:textId="77777777" w:rsidR="001030DE" w:rsidRDefault="001030DE" w:rsidP="001030DE"/>
                                <w:p w14:paraId="69EEE5B8" w14:textId="77777777" w:rsidR="001030DE" w:rsidRDefault="001030DE" w:rsidP="001030DE"/>
                                <w:p w14:paraId="0CEFA3C1" w14:textId="77777777" w:rsidR="001030DE" w:rsidRDefault="001030DE" w:rsidP="001030D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6E6872" id="_x0000_s1027" type="#_x0000_t202" style="position:absolute;margin-left:-.45pt;margin-top:32.55pt;width:247.2pt;height:110.6pt;z-index:2516746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" fillcolor="#d8d8d8 [2732]">
                      <v:textbox style="mso-fit-shape-to-text:t">
                        <w:txbxContent>
                          <w:p w14:paraId="07F53624" w14:textId="77777777" w:rsidR="001030DE" w:rsidRDefault="001030DE" w:rsidP="001030DE"/>
                          <w:p w14:paraId="652ABFEB" w14:textId="77777777" w:rsidR="001030DE" w:rsidRDefault="001030DE" w:rsidP="001030DE"/>
                          <w:p w14:paraId="34118718" w14:textId="77777777" w:rsidR="001030DE" w:rsidRDefault="001030DE" w:rsidP="001030DE"/>
                          <w:p w14:paraId="1F786CB4" w14:textId="77777777" w:rsidR="001030DE" w:rsidRDefault="001030DE" w:rsidP="001030DE"/>
                          <w:p w14:paraId="69EEE5B8" w14:textId="77777777" w:rsidR="001030DE" w:rsidRDefault="001030DE" w:rsidP="001030DE"/>
                          <w:p w14:paraId="0CEFA3C1" w14:textId="77777777" w:rsidR="001030DE" w:rsidRDefault="001030DE" w:rsidP="001030DE"/>
                        </w:txbxContent>
                      </v:textbox>
                      <w10:wrap type="square"/>
                    </v:shape>
                  </w:pict>
                </mc:Fallback>
              </mc:AlternateContent>
            </w:r>
          </w:p>
        </w:tc>
      </w:tr>
      <w:tr w:rsidR="001030DE" w:rsidRPr="0099052E" w14:paraId="248A705E" w14:textId="77777777" w:rsidTr="00964164">
        <w:trPr>
          <w:trHeight w:val="300"/>
        </w:trPr>
        <w:tc>
          <w:tcPr>
            <w:tcW w:w="3681" w:type="dxa"/>
          </w:tcPr>
          <w:p w14:paraId="3BB6533E" w14:textId="5EF71AAD" w:rsidR="001030DE" w:rsidRPr="0099052E" w:rsidRDefault="001030DE" w:rsidP="00356541">
            <w:pPr>
              <w:spacing w:line="360" w:lineRule="auto"/>
              <w:jc w:val="center"/>
              <w:rPr>
                <w:sz w:val="32"/>
                <w:szCs w:val="32"/>
              </w:rPr>
            </w:pPr>
            <w:r w:rsidRPr="0099052E">
              <w:rPr>
                <w:noProof/>
                <w:sz w:val="32"/>
                <w:szCs w:val="32"/>
              </w:rPr>
              <w:drawing>
                <wp:anchor distT="0" distB="0" distL="114300" distR="114300" simplePos="0" relativeHeight="251672623" behindDoc="0" locked="0" layoutInCell="1" allowOverlap="1" wp14:anchorId="48C7462C" wp14:editId="7A9E396C">
                  <wp:simplePos x="0" y="0"/>
                  <wp:positionH relativeFrom="margin">
                    <wp:posOffset>304201</wp:posOffset>
                  </wp:positionH>
                  <wp:positionV relativeFrom="margin">
                    <wp:posOffset>99982</wp:posOffset>
                  </wp:positionV>
                  <wp:extent cx="1371600" cy="1371600"/>
                  <wp:effectExtent l="0" t="0" r="0" b="0"/>
                  <wp:wrapSquare wrapText="bothSides"/>
                  <wp:docPr id="7114839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379" w:type="dxa"/>
          </w:tcPr>
          <w:p w14:paraId="4FCBD249" w14:textId="46EE84DC" w:rsidR="00964164" w:rsidRDefault="00964164" w:rsidP="00964164">
            <w:pPr>
              <w:spacing w:line="360" w:lineRule="auto"/>
              <w:rPr>
                <w:sz w:val="32"/>
                <w:szCs w:val="32"/>
              </w:rPr>
            </w:pPr>
            <w:r w:rsidRPr="00F722DE">
              <w:rPr>
                <w:noProof/>
                <w:sz w:val="32"/>
                <w:szCs w:val="32"/>
              </w:rPr>
              <mc:AlternateContent>
                <mc:Choice Requires="wps">
                  <w:drawing>
                    <wp:anchor distT="45720" distB="45720" distL="114300" distR="114300" simplePos="0" relativeHeight="251670575" behindDoc="0" locked="0" layoutInCell="1" allowOverlap="1" wp14:anchorId="53F71C62" wp14:editId="271420E1">
                      <wp:simplePos x="0" y="0"/>
                      <wp:positionH relativeFrom="column">
                        <wp:posOffset>2911</wp:posOffset>
                      </wp:positionH>
                      <wp:positionV relativeFrom="paragraph">
                        <wp:posOffset>356822</wp:posOffset>
                      </wp:positionV>
                      <wp:extent cx="3139440" cy="1404620"/>
                      <wp:effectExtent l="0" t="0" r="22860" b="21590"/>
                      <wp:wrapSquare wrapText="bothSides"/>
                      <wp:docPr id="743523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793C1A53" w14:textId="77777777" w:rsidR="001030DE" w:rsidRDefault="001030DE" w:rsidP="001030DE"/>
                                <w:p w14:paraId="11CAE92D" w14:textId="77777777" w:rsidR="001030DE" w:rsidRDefault="001030DE" w:rsidP="001030DE"/>
                                <w:p w14:paraId="3060231D" w14:textId="77777777" w:rsidR="001030DE" w:rsidRDefault="001030DE" w:rsidP="001030DE"/>
                                <w:p w14:paraId="732FD91D" w14:textId="77777777" w:rsidR="001030DE" w:rsidRDefault="001030DE" w:rsidP="001030DE"/>
                                <w:p w14:paraId="0DA9159D" w14:textId="77777777" w:rsidR="001030DE" w:rsidRDefault="001030DE" w:rsidP="001030DE"/>
                                <w:p w14:paraId="2AAEE70D" w14:textId="77777777" w:rsidR="001030DE" w:rsidRDefault="001030DE" w:rsidP="001030D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F71C62" id="_x0000_s1028" type="#_x0000_t202" style="position:absolute;margin-left:.25pt;margin-top:28.1pt;width:247.2pt;height:110.6pt;z-index:25167057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" fillcolor="#d8d8d8 [2732]">
                      <v:textbox style="mso-fit-shape-to-text:t">
                        <w:txbxContent>
                          <w:p w14:paraId="793C1A53" w14:textId="77777777" w:rsidR="001030DE" w:rsidRDefault="001030DE" w:rsidP="001030DE"/>
                          <w:p w14:paraId="11CAE92D" w14:textId="77777777" w:rsidR="001030DE" w:rsidRDefault="001030DE" w:rsidP="001030DE"/>
                          <w:p w14:paraId="3060231D" w14:textId="77777777" w:rsidR="001030DE" w:rsidRDefault="001030DE" w:rsidP="001030DE"/>
                          <w:p w14:paraId="732FD91D" w14:textId="77777777" w:rsidR="001030DE" w:rsidRDefault="001030DE" w:rsidP="001030DE"/>
                          <w:p w14:paraId="0DA9159D" w14:textId="77777777" w:rsidR="001030DE" w:rsidRDefault="001030DE" w:rsidP="001030DE"/>
                          <w:p w14:paraId="2AAEE70D" w14:textId="77777777" w:rsidR="001030DE" w:rsidRDefault="001030DE" w:rsidP="001030DE"/>
                        </w:txbxContent>
                      </v:textbox>
                      <w10:wrap type="square"/>
                    </v:shape>
                  </w:pict>
                </mc:Fallback>
              </mc:AlternateContent>
            </w:r>
            <w:r w:rsidR="001030DE" w:rsidRPr="001030DE">
              <w:rPr>
                <w:sz w:val="32"/>
                <w:szCs w:val="32"/>
              </w:rPr>
              <w:t>What is your phone number? </w:t>
            </w:r>
          </w:p>
          <w:p w14:paraId="0D40D37F" w14:textId="77777777" w:rsidR="001030DE" w:rsidRDefault="001030DE" w:rsidP="00964164">
            <w:pPr>
              <w:spacing w:line="360" w:lineRule="auto"/>
              <w:rPr>
                <w:sz w:val="32"/>
                <w:szCs w:val="32"/>
              </w:rPr>
            </w:pPr>
          </w:p>
          <w:p w14:paraId="5CA44225" w14:textId="3B04EC6A" w:rsidR="00964164" w:rsidRPr="001030DE" w:rsidRDefault="00964164" w:rsidP="00964164">
            <w:pPr>
              <w:spacing w:line="360" w:lineRule="auto"/>
              <w:rPr>
                <w:sz w:val="32"/>
                <w:szCs w:val="32"/>
              </w:rPr>
            </w:pPr>
          </w:p>
        </w:tc>
      </w:tr>
      <w:tr w:rsidR="00F722DE" w:rsidRPr="0099052E" w14:paraId="629F2329" w14:textId="77777777" w:rsidTr="00964164">
        <w:trPr>
          <w:trHeight w:val="300"/>
        </w:trPr>
        <w:tc>
          <w:tcPr>
            <w:tcW w:w="3681" w:type="dxa"/>
          </w:tcPr>
          <w:p w14:paraId="65DFEB28" w14:textId="016C1ED1" w:rsidR="00F722DE" w:rsidRPr="0099052E" w:rsidRDefault="001030DE" w:rsidP="001030DE">
            <w:pPr>
              <w:spacing w:line="360" w:lineRule="auto"/>
              <w:rPr>
                <w:sz w:val="32"/>
                <w:szCs w:val="32"/>
              </w:rPr>
            </w:pPr>
            <w:r w:rsidRPr="0099052E">
              <w:rPr>
                <w:noProof/>
                <w:sz w:val="32"/>
                <w:szCs w:val="32"/>
              </w:rPr>
              <w:drawing>
                <wp:anchor distT="0" distB="0" distL="114300" distR="114300" simplePos="0" relativeHeight="251666479" behindDoc="0" locked="0" layoutInCell="1" allowOverlap="1" wp14:anchorId="2BE6E4E2" wp14:editId="5900BB7C">
                  <wp:simplePos x="0" y="0"/>
                  <wp:positionH relativeFrom="margin">
                    <wp:posOffset>10903</wp:posOffset>
                  </wp:positionH>
                  <wp:positionV relativeFrom="margin">
                    <wp:posOffset>118470</wp:posOffset>
                  </wp:positionV>
                  <wp:extent cx="2002155" cy="1423035"/>
                  <wp:effectExtent l="0" t="0" r="0" b="0"/>
                  <wp:wrapSquare wrapText="bothSides"/>
                  <wp:docPr id="11843215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21562" name="Picture 1184321562"/>
                          <pic:cNvPicPr/>
                        </pic:nvPicPr>
                        <pic:blipFill rotWithShape="1">
                          <a:blip r:embed="rId21" cstate="print">
                            <a:extLst>
                              <a:ext uri="{28A0092B-C50C-407E-A947-70E740481C1C}">
                                <a14:useLocalDpi xmlns:a14="http://schemas.microsoft.com/office/drawing/2010/main" val="0"/>
                              </a:ext>
                            </a:extLst>
                          </a:blip>
                          <a:srcRect t="15511" b="13373"/>
                          <a:stretch>
                            <a:fillRect/>
                          </a:stretch>
                        </pic:blipFill>
                        <pic:spPr bwMode="auto">
                          <a:xfrm>
                            <a:off x="0" y="0"/>
                            <a:ext cx="2002155" cy="1423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379" w:type="dxa"/>
          </w:tcPr>
          <w:p w14:paraId="475D2B62" w14:textId="68C8F48F" w:rsidR="00964164" w:rsidRDefault="00964164" w:rsidP="001030DE">
            <w:pPr>
              <w:spacing w:line="360" w:lineRule="auto"/>
              <w:rPr>
                <w:sz w:val="32"/>
                <w:szCs w:val="32"/>
              </w:rPr>
            </w:pPr>
            <w:r w:rsidRPr="00F722DE">
              <w:rPr>
                <w:noProof/>
                <w:sz w:val="32"/>
                <w:szCs w:val="32"/>
              </w:rPr>
              <mc:AlternateContent>
                <mc:Choice Requires="wps">
                  <w:drawing>
                    <wp:anchor distT="45720" distB="45720" distL="114300" distR="114300" simplePos="0" relativeHeight="251668527" behindDoc="0" locked="0" layoutInCell="1" allowOverlap="1" wp14:anchorId="25C17C6C" wp14:editId="11277408">
                      <wp:simplePos x="0" y="0"/>
                      <wp:positionH relativeFrom="column">
                        <wp:posOffset>-31594</wp:posOffset>
                      </wp:positionH>
                      <wp:positionV relativeFrom="paragraph">
                        <wp:posOffset>313150</wp:posOffset>
                      </wp:positionV>
                      <wp:extent cx="3139440" cy="1404620"/>
                      <wp:effectExtent l="0" t="0" r="22860" b="21590"/>
                      <wp:wrapSquare wrapText="bothSides"/>
                      <wp:docPr id="575917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2F349A95" w14:textId="77777777" w:rsidR="001030DE" w:rsidRDefault="001030DE" w:rsidP="001030DE"/>
                                <w:p w14:paraId="101B2524" w14:textId="77777777" w:rsidR="001030DE" w:rsidRDefault="001030DE" w:rsidP="001030DE"/>
                                <w:p w14:paraId="7C6C95D7" w14:textId="77777777" w:rsidR="001030DE" w:rsidRDefault="001030DE" w:rsidP="001030DE"/>
                                <w:p w14:paraId="6CBD490C" w14:textId="77777777" w:rsidR="001030DE" w:rsidRDefault="001030DE" w:rsidP="001030DE"/>
                                <w:p w14:paraId="34A83996" w14:textId="77777777" w:rsidR="001030DE" w:rsidRDefault="001030DE" w:rsidP="001030DE"/>
                                <w:p w14:paraId="34B5FC72" w14:textId="77777777" w:rsidR="001030DE" w:rsidRDefault="001030DE" w:rsidP="001030D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C17C6C" id="_x0000_s1029" type="#_x0000_t202" style="position:absolute;margin-left:-2.5pt;margin-top:24.65pt;width:247.2pt;height:110.6pt;z-index:25166852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" fillcolor="#d8d8d8 [2732]">
                      <v:textbox style="mso-fit-shape-to-text:t">
                        <w:txbxContent>
                          <w:p w14:paraId="2F349A95" w14:textId="77777777" w:rsidR="001030DE" w:rsidRDefault="001030DE" w:rsidP="001030DE"/>
                          <w:p w14:paraId="101B2524" w14:textId="77777777" w:rsidR="001030DE" w:rsidRDefault="001030DE" w:rsidP="001030DE"/>
                          <w:p w14:paraId="7C6C95D7" w14:textId="77777777" w:rsidR="001030DE" w:rsidRDefault="001030DE" w:rsidP="001030DE"/>
                          <w:p w14:paraId="6CBD490C" w14:textId="77777777" w:rsidR="001030DE" w:rsidRDefault="001030DE" w:rsidP="001030DE"/>
                          <w:p w14:paraId="34A83996" w14:textId="77777777" w:rsidR="001030DE" w:rsidRDefault="001030DE" w:rsidP="001030DE"/>
                          <w:p w14:paraId="34B5FC72" w14:textId="77777777" w:rsidR="001030DE" w:rsidRDefault="001030DE" w:rsidP="001030DE"/>
                        </w:txbxContent>
                      </v:textbox>
                      <w10:wrap type="square"/>
                    </v:shape>
                  </w:pict>
                </mc:Fallback>
              </mc:AlternateContent>
            </w:r>
            <w:r w:rsidR="001030DE" w:rsidRPr="0099052E">
              <w:rPr>
                <w:sz w:val="32"/>
                <w:szCs w:val="32"/>
              </w:rPr>
              <w:t>What is your email?</w:t>
            </w:r>
          </w:p>
          <w:p w14:paraId="5A4D4D66" w14:textId="4DCA6672" w:rsidR="00964164" w:rsidRPr="001030DE" w:rsidRDefault="00964164" w:rsidP="001030DE">
            <w:pPr>
              <w:spacing w:line="360" w:lineRule="auto"/>
              <w:rPr>
                <w:sz w:val="32"/>
                <w:szCs w:val="32"/>
              </w:rPr>
            </w:pPr>
          </w:p>
        </w:tc>
      </w:tr>
      <w:tr w:rsidR="001030DE" w:rsidRPr="0099052E" w14:paraId="7BBB068F" w14:textId="77777777" w:rsidTr="00964164">
        <w:trPr>
          <w:trHeight w:val="300"/>
        </w:trPr>
        <w:tc>
          <w:tcPr>
            <w:tcW w:w="3681" w:type="dxa"/>
          </w:tcPr>
          <w:p w14:paraId="266151A7" w14:textId="77777777" w:rsidR="001030DE" w:rsidRPr="0099052E" w:rsidRDefault="001030DE" w:rsidP="00356541">
            <w:pPr>
              <w:spacing w:line="360" w:lineRule="auto"/>
              <w:rPr>
                <w:sz w:val="32"/>
                <w:szCs w:val="32"/>
              </w:rPr>
            </w:pPr>
          </w:p>
        </w:tc>
        <w:tc>
          <w:tcPr>
            <w:tcW w:w="5379" w:type="dxa"/>
          </w:tcPr>
          <w:p w14:paraId="2E7AEBA8" w14:textId="0BCB62B9" w:rsidR="001030DE" w:rsidRPr="001030DE" w:rsidRDefault="001030DE" w:rsidP="001030DE">
            <w:pPr>
              <w:pStyle w:val="Datepublished"/>
              <w:jc w:val="left"/>
              <w:rPr>
                <w:rFonts w:ascii="Arimo" w:hAnsi="Arimo" w:cs="Arimo"/>
                <w:sz w:val="40"/>
                <w:szCs w:val="40"/>
              </w:rPr>
            </w:pPr>
            <w:r w:rsidRPr="0099052E">
              <w:rPr>
                <w:rFonts w:ascii="Arimo" w:hAnsi="Arimo" w:cs="Arimo"/>
                <w:sz w:val="40"/>
                <w:szCs w:val="40"/>
              </w:rPr>
              <w:t>About your Organisation</w:t>
            </w:r>
          </w:p>
          <w:p w14:paraId="18690AC5" w14:textId="77777777" w:rsidR="001030DE" w:rsidRDefault="001030DE" w:rsidP="001030DE">
            <w:pPr>
              <w:spacing w:line="360" w:lineRule="auto"/>
              <w:rPr>
                <w:sz w:val="32"/>
                <w:szCs w:val="32"/>
              </w:rPr>
            </w:pPr>
            <w:r w:rsidRPr="0099052E">
              <w:rPr>
                <w:sz w:val="32"/>
                <w:szCs w:val="32"/>
              </w:rPr>
              <w:t>Write or type in the grey boxes.</w:t>
            </w:r>
          </w:p>
          <w:p w14:paraId="2E601FB6" w14:textId="77777777" w:rsidR="00964164" w:rsidRDefault="00964164" w:rsidP="001030DE">
            <w:pPr>
              <w:spacing w:line="360" w:lineRule="auto"/>
              <w:rPr>
                <w:sz w:val="32"/>
                <w:szCs w:val="32"/>
              </w:rPr>
            </w:pPr>
          </w:p>
          <w:p w14:paraId="7E86280A" w14:textId="2CEFEFB3" w:rsidR="00964164" w:rsidRPr="001030DE" w:rsidRDefault="00964164" w:rsidP="001030DE">
            <w:pPr>
              <w:spacing w:line="360" w:lineRule="auto"/>
              <w:rPr>
                <w:sz w:val="32"/>
                <w:szCs w:val="32"/>
              </w:rPr>
            </w:pPr>
          </w:p>
        </w:tc>
      </w:tr>
      <w:tr w:rsidR="001030DE" w:rsidRPr="0099052E" w14:paraId="7E28BE62" w14:textId="77777777" w:rsidTr="00964164">
        <w:trPr>
          <w:trHeight w:val="300"/>
        </w:trPr>
        <w:tc>
          <w:tcPr>
            <w:tcW w:w="3681" w:type="dxa"/>
          </w:tcPr>
          <w:p w14:paraId="56104C0F" w14:textId="0137D8D8" w:rsidR="001030DE" w:rsidRPr="0099052E" w:rsidRDefault="001030DE" w:rsidP="00356541">
            <w:pPr>
              <w:spacing w:line="360" w:lineRule="auto"/>
              <w:rPr>
                <w:sz w:val="32"/>
                <w:szCs w:val="32"/>
              </w:rPr>
            </w:pPr>
            <w:r w:rsidRPr="0099052E">
              <w:rPr>
                <w:noProof/>
                <w:sz w:val="32"/>
                <w:szCs w:val="32"/>
              </w:rPr>
              <w:drawing>
                <wp:anchor distT="0" distB="0" distL="114300" distR="114300" simplePos="0" relativeHeight="251680815" behindDoc="0" locked="0" layoutInCell="1" allowOverlap="1" wp14:anchorId="5E618A08" wp14:editId="2144173F">
                  <wp:simplePos x="0" y="0"/>
                  <wp:positionH relativeFrom="margin">
                    <wp:posOffset>-6350</wp:posOffset>
                  </wp:positionH>
                  <wp:positionV relativeFrom="margin">
                    <wp:posOffset>78105</wp:posOffset>
                  </wp:positionV>
                  <wp:extent cx="1940560" cy="1940560"/>
                  <wp:effectExtent l="0" t="0" r="2540" b="2540"/>
                  <wp:wrapSquare wrapText="bothSides"/>
                  <wp:docPr id="68357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6804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40560" cy="1940560"/>
                          </a:xfrm>
                          <a:prstGeom prst="rect">
                            <a:avLst/>
                          </a:prstGeom>
                        </pic:spPr>
                      </pic:pic>
                    </a:graphicData>
                  </a:graphic>
                  <wp14:sizeRelH relativeFrom="margin">
                    <wp14:pctWidth>0</wp14:pctWidth>
                  </wp14:sizeRelH>
                  <wp14:sizeRelV relativeFrom="margin">
                    <wp14:pctHeight>0</wp14:pctHeight>
                  </wp14:sizeRelV>
                </wp:anchor>
              </w:drawing>
            </w:r>
          </w:p>
        </w:tc>
        <w:tc>
          <w:tcPr>
            <w:tcW w:w="5379" w:type="dxa"/>
          </w:tcPr>
          <w:p w14:paraId="4A42C267" w14:textId="12924241" w:rsidR="001030DE" w:rsidRPr="0099052E" w:rsidRDefault="001030DE" w:rsidP="001030DE">
            <w:pPr>
              <w:spacing w:line="360" w:lineRule="auto"/>
              <w:rPr>
                <w:sz w:val="32"/>
                <w:szCs w:val="32"/>
              </w:rPr>
            </w:pPr>
            <w:r w:rsidRPr="0099052E">
              <w:rPr>
                <w:sz w:val="32"/>
                <w:szCs w:val="32"/>
              </w:rPr>
              <w:t>What is the name of your organisation?</w:t>
            </w:r>
            <w:r w:rsidRPr="00F722DE">
              <w:rPr>
                <w:noProof/>
                <w:sz w:val="32"/>
                <w:szCs w:val="32"/>
              </w:rPr>
              <mc:AlternateContent>
                <mc:Choice Requires="wps">
                  <w:drawing>
                    <wp:anchor distT="45720" distB="45720" distL="114300" distR="114300" simplePos="0" relativeHeight="251678767" behindDoc="0" locked="0" layoutInCell="1" allowOverlap="1" wp14:anchorId="5AA37AED" wp14:editId="4CAFC4D7">
                      <wp:simplePos x="0" y="0"/>
                      <wp:positionH relativeFrom="column">
                        <wp:posOffset>-5715</wp:posOffset>
                      </wp:positionH>
                      <wp:positionV relativeFrom="paragraph">
                        <wp:posOffset>415925</wp:posOffset>
                      </wp:positionV>
                      <wp:extent cx="3139440" cy="1404620"/>
                      <wp:effectExtent l="0" t="0" r="22860" b="21590"/>
                      <wp:wrapSquare wrapText="bothSides"/>
                      <wp:docPr id="410177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014C1B83" w14:textId="77777777" w:rsidR="001030DE" w:rsidRDefault="001030DE" w:rsidP="001030DE"/>
                                <w:p w14:paraId="5FC821F7" w14:textId="77777777" w:rsidR="001030DE" w:rsidRDefault="001030DE" w:rsidP="001030DE"/>
                                <w:p w14:paraId="1BCBF579" w14:textId="77777777" w:rsidR="001030DE" w:rsidRDefault="001030DE" w:rsidP="001030DE"/>
                                <w:p w14:paraId="7A94E1BE" w14:textId="77777777" w:rsidR="001030DE" w:rsidRDefault="001030DE" w:rsidP="001030DE"/>
                                <w:p w14:paraId="3CA53E78" w14:textId="77777777" w:rsidR="001030DE" w:rsidRDefault="001030DE" w:rsidP="001030DE"/>
                                <w:p w14:paraId="2A5A5298" w14:textId="77777777" w:rsidR="001030DE" w:rsidRDefault="001030DE" w:rsidP="001030D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A37AED" id="_x0000_s1030" type="#_x0000_t202" style="position:absolute;margin-left:-.45pt;margin-top:32.75pt;width:247.2pt;height:110.6pt;z-index:25167876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" fillcolor="#d8d8d8 [2732]">
                      <v:textbox style="mso-fit-shape-to-text:t">
                        <w:txbxContent>
                          <w:p w14:paraId="014C1B83" w14:textId="77777777" w:rsidR="001030DE" w:rsidRDefault="001030DE" w:rsidP="001030DE"/>
                          <w:p w14:paraId="5FC821F7" w14:textId="77777777" w:rsidR="001030DE" w:rsidRDefault="001030DE" w:rsidP="001030DE"/>
                          <w:p w14:paraId="1BCBF579" w14:textId="77777777" w:rsidR="001030DE" w:rsidRDefault="001030DE" w:rsidP="001030DE"/>
                          <w:p w14:paraId="7A94E1BE" w14:textId="77777777" w:rsidR="001030DE" w:rsidRDefault="001030DE" w:rsidP="001030DE"/>
                          <w:p w14:paraId="3CA53E78" w14:textId="77777777" w:rsidR="001030DE" w:rsidRDefault="001030DE" w:rsidP="001030DE"/>
                          <w:p w14:paraId="2A5A5298" w14:textId="77777777" w:rsidR="001030DE" w:rsidRDefault="001030DE" w:rsidP="001030DE"/>
                        </w:txbxContent>
                      </v:textbox>
                      <w10:wrap type="square"/>
                    </v:shape>
                  </w:pict>
                </mc:Fallback>
              </mc:AlternateContent>
            </w:r>
          </w:p>
        </w:tc>
      </w:tr>
      <w:tr w:rsidR="001030DE" w:rsidRPr="0099052E" w14:paraId="5701E28B" w14:textId="77777777" w:rsidTr="00964164">
        <w:trPr>
          <w:trHeight w:val="300"/>
        </w:trPr>
        <w:tc>
          <w:tcPr>
            <w:tcW w:w="3681" w:type="dxa"/>
          </w:tcPr>
          <w:p w14:paraId="3927C69E" w14:textId="77777777" w:rsidR="001030DE" w:rsidRPr="0099052E" w:rsidRDefault="001030DE" w:rsidP="00356541">
            <w:pPr>
              <w:spacing w:line="360" w:lineRule="auto"/>
              <w:rPr>
                <w:sz w:val="32"/>
                <w:szCs w:val="32"/>
              </w:rPr>
            </w:pPr>
          </w:p>
        </w:tc>
        <w:tc>
          <w:tcPr>
            <w:tcW w:w="5379" w:type="dxa"/>
          </w:tcPr>
          <w:p w14:paraId="3059581E" w14:textId="4DF5B0F2" w:rsidR="00964164" w:rsidRDefault="00964164" w:rsidP="00964164">
            <w:pPr>
              <w:spacing w:line="360" w:lineRule="auto"/>
              <w:rPr>
                <w:sz w:val="32"/>
                <w:szCs w:val="32"/>
              </w:rPr>
            </w:pPr>
            <w:r w:rsidRPr="00F722DE">
              <w:rPr>
                <w:noProof/>
                <w:sz w:val="32"/>
                <w:szCs w:val="32"/>
              </w:rPr>
              <mc:AlternateContent>
                <mc:Choice Requires="wps">
                  <w:drawing>
                    <wp:anchor distT="45720" distB="45720" distL="114300" distR="114300" simplePos="0" relativeHeight="251684911" behindDoc="0" locked="0" layoutInCell="1" allowOverlap="1" wp14:anchorId="6F495550" wp14:editId="0ADCD203">
                      <wp:simplePos x="0" y="0"/>
                      <wp:positionH relativeFrom="column">
                        <wp:posOffset>-31594</wp:posOffset>
                      </wp:positionH>
                      <wp:positionV relativeFrom="paragraph">
                        <wp:posOffset>402531</wp:posOffset>
                      </wp:positionV>
                      <wp:extent cx="3139440" cy="1404620"/>
                      <wp:effectExtent l="0" t="0" r="22860" b="21590"/>
                      <wp:wrapSquare wrapText="bothSides"/>
                      <wp:docPr id="782118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295556D5" w14:textId="77777777" w:rsidR="001030DE" w:rsidRDefault="001030DE" w:rsidP="001030DE"/>
                                <w:p w14:paraId="49F10192" w14:textId="77777777" w:rsidR="001030DE" w:rsidRDefault="001030DE" w:rsidP="001030DE"/>
                                <w:p w14:paraId="3DD60FDC" w14:textId="77777777" w:rsidR="001030DE" w:rsidRDefault="001030DE" w:rsidP="001030DE"/>
                                <w:p w14:paraId="582B523F" w14:textId="77777777" w:rsidR="001030DE" w:rsidRDefault="001030DE" w:rsidP="001030DE"/>
                                <w:p w14:paraId="10FF273C" w14:textId="77777777" w:rsidR="001030DE" w:rsidRDefault="001030DE" w:rsidP="001030DE"/>
                                <w:p w14:paraId="2790F54D" w14:textId="77777777" w:rsidR="001030DE" w:rsidRDefault="001030DE" w:rsidP="001030D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495550" id="_x0000_s1031" type="#_x0000_t202" style="position:absolute;margin-left:-2.5pt;margin-top:31.7pt;width:247.2pt;height:110.6pt;z-index:2516849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" fillcolor="#d8d8d8 [2732]">
                      <v:textbox style="mso-fit-shape-to-text:t">
                        <w:txbxContent>
                          <w:p w14:paraId="295556D5" w14:textId="77777777" w:rsidR="001030DE" w:rsidRDefault="001030DE" w:rsidP="001030DE"/>
                          <w:p w14:paraId="49F10192" w14:textId="77777777" w:rsidR="001030DE" w:rsidRDefault="001030DE" w:rsidP="001030DE"/>
                          <w:p w14:paraId="3DD60FDC" w14:textId="77777777" w:rsidR="001030DE" w:rsidRDefault="001030DE" w:rsidP="001030DE"/>
                          <w:p w14:paraId="582B523F" w14:textId="77777777" w:rsidR="001030DE" w:rsidRDefault="001030DE" w:rsidP="001030DE"/>
                          <w:p w14:paraId="10FF273C" w14:textId="77777777" w:rsidR="001030DE" w:rsidRDefault="001030DE" w:rsidP="001030DE"/>
                          <w:p w14:paraId="2790F54D" w14:textId="77777777" w:rsidR="001030DE" w:rsidRDefault="001030DE" w:rsidP="001030DE"/>
                        </w:txbxContent>
                      </v:textbox>
                      <w10:wrap type="square"/>
                    </v:shape>
                  </w:pict>
                </mc:Fallback>
              </mc:AlternateContent>
            </w:r>
            <w:r w:rsidR="001030DE" w:rsidRPr="0099052E">
              <w:rPr>
                <w:sz w:val="32"/>
                <w:szCs w:val="32"/>
              </w:rPr>
              <w:t>Is it a charity or a group?</w:t>
            </w:r>
          </w:p>
          <w:p w14:paraId="7534F532" w14:textId="161D6495" w:rsidR="00964164" w:rsidRDefault="00964164" w:rsidP="001030DE">
            <w:pPr>
              <w:spacing w:line="360" w:lineRule="auto"/>
              <w:rPr>
                <w:sz w:val="32"/>
                <w:szCs w:val="32"/>
              </w:rPr>
            </w:pPr>
          </w:p>
          <w:p w14:paraId="45FB5BE9" w14:textId="08D0D12F" w:rsidR="001030DE" w:rsidRPr="0099052E" w:rsidRDefault="001030DE" w:rsidP="001030DE">
            <w:pPr>
              <w:spacing w:line="360" w:lineRule="auto"/>
              <w:rPr>
                <w:sz w:val="32"/>
                <w:szCs w:val="32"/>
              </w:rPr>
            </w:pPr>
          </w:p>
        </w:tc>
      </w:tr>
      <w:tr w:rsidR="001030DE" w:rsidRPr="0099052E" w14:paraId="307B2AC7" w14:textId="77777777" w:rsidTr="00964164">
        <w:trPr>
          <w:trHeight w:val="300"/>
        </w:trPr>
        <w:tc>
          <w:tcPr>
            <w:tcW w:w="3681" w:type="dxa"/>
          </w:tcPr>
          <w:p w14:paraId="2C8E35EE" w14:textId="36DB6B45" w:rsidR="001030DE" w:rsidRPr="0099052E" w:rsidRDefault="001030DE" w:rsidP="00356541">
            <w:pPr>
              <w:spacing w:line="360" w:lineRule="auto"/>
              <w:rPr>
                <w:sz w:val="32"/>
                <w:szCs w:val="32"/>
              </w:rPr>
            </w:pPr>
            <w:r w:rsidRPr="0099052E">
              <w:rPr>
                <w:noProof/>
                <w:sz w:val="32"/>
                <w:szCs w:val="32"/>
              </w:rPr>
              <w:drawing>
                <wp:anchor distT="0" distB="0" distL="114300" distR="114300" simplePos="0" relativeHeight="251689007" behindDoc="0" locked="0" layoutInCell="1" allowOverlap="1" wp14:anchorId="1AAF141B" wp14:editId="538D6E68">
                  <wp:simplePos x="0" y="0"/>
                  <wp:positionH relativeFrom="margin">
                    <wp:posOffset>537210</wp:posOffset>
                  </wp:positionH>
                  <wp:positionV relativeFrom="margin">
                    <wp:posOffset>403860</wp:posOffset>
                  </wp:positionV>
                  <wp:extent cx="1035050" cy="1035050"/>
                  <wp:effectExtent l="0" t="0" r="0" b="0"/>
                  <wp:wrapSquare wrapText="bothSides"/>
                  <wp:docPr id="19390915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pic:spPr>
                      </pic:pic>
                    </a:graphicData>
                  </a:graphic>
                  <wp14:sizeRelH relativeFrom="margin">
                    <wp14:pctWidth>0</wp14:pctWidth>
                  </wp14:sizeRelH>
                  <wp14:sizeRelV relativeFrom="margin">
                    <wp14:pctHeight>0</wp14:pctHeight>
                  </wp14:sizeRelV>
                </wp:anchor>
              </w:drawing>
            </w:r>
          </w:p>
        </w:tc>
        <w:tc>
          <w:tcPr>
            <w:tcW w:w="5379" w:type="dxa"/>
          </w:tcPr>
          <w:p w14:paraId="66B7B3D7" w14:textId="27F1C6A5" w:rsidR="001030DE" w:rsidRPr="0099052E" w:rsidRDefault="001030DE" w:rsidP="009F251B">
            <w:pPr>
              <w:spacing w:line="360" w:lineRule="auto"/>
              <w:rPr>
                <w:sz w:val="32"/>
                <w:szCs w:val="32"/>
              </w:rPr>
            </w:pPr>
            <w:r w:rsidRPr="0099052E">
              <w:rPr>
                <w:sz w:val="32"/>
                <w:szCs w:val="32"/>
              </w:rPr>
              <w:t>Where is your head office?</w:t>
            </w:r>
            <w:r w:rsidRPr="00F722DE">
              <w:rPr>
                <w:noProof/>
                <w:sz w:val="32"/>
                <w:szCs w:val="32"/>
              </w:rPr>
              <mc:AlternateContent>
                <mc:Choice Requires="wps">
                  <w:drawing>
                    <wp:anchor distT="45720" distB="45720" distL="114300" distR="114300" simplePos="0" relativeHeight="251686959" behindDoc="0" locked="0" layoutInCell="1" allowOverlap="1" wp14:anchorId="0BF773C6" wp14:editId="2F212E0D">
                      <wp:simplePos x="0" y="0"/>
                      <wp:positionH relativeFrom="column">
                        <wp:posOffset>-5715</wp:posOffset>
                      </wp:positionH>
                      <wp:positionV relativeFrom="paragraph">
                        <wp:posOffset>405765</wp:posOffset>
                      </wp:positionV>
                      <wp:extent cx="3139440" cy="1404620"/>
                      <wp:effectExtent l="0" t="0" r="22860" b="21590"/>
                      <wp:wrapSquare wrapText="bothSides"/>
                      <wp:docPr id="129596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6EB4D255" w14:textId="77777777" w:rsidR="001030DE" w:rsidRDefault="001030DE" w:rsidP="001030DE"/>
                                <w:p w14:paraId="29F5F9D2" w14:textId="77777777" w:rsidR="001030DE" w:rsidRDefault="001030DE" w:rsidP="001030DE"/>
                                <w:p w14:paraId="5C7DB957" w14:textId="77777777" w:rsidR="001030DE" w:rsidRDefault="001030DE" w:rsidP="001030DE"/>
                                <w:p w14:paraId="5E3C2674" w14:textId="77777777" w:rsidR="001030DE" w:rsidRDefault="001030DE" w:rsidP="001030DE"/>
                                <w:p w14:paraId="449C26E7" w14:textId="77777777" w:rsidR="001030DE" w:rsidRDefault="001030DE" w:rsidP="001030DE"/>
                                <w:p w14:paraId="358D41F0" w14:textId="77777777" w:rsidR="001030DE" w:rsidRDefault="001030DE" w:rsidP="001030D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F773C6" id="_x0000_s1032" type="#_x0000_t202" style="position:absolute;margin-left:-.45pt;margin-top:31.95pt;width:247.2pt;height:110.6pt;z-index:25168695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" fillcolor="#d8d8d8 [2732]">
                      <v:textbox style="mso-fit-shape-to-text:t">
                        <w:txbxContent>
                          <w:p w14:paraId="6EB4D255" w14:textId="77777777" w:rsidR="001030DE" w:rsidRDefault="001030DE" w:rsidP="001030DE"/>
                          <w:p w14:paraId="29F5F9D2" w14:textId="77777777" w:rsidR="001030DE" w:rsidRDefault="001030DE" w:rsidP="001030DE"/>
                          <w:p w14:paraId="5C7DB957" w14:textId="77777777" w:rsidR="001030DE" w:rsidRDefault="001030DE" w:rsidP="001030DE"/>
                          <w:p w14:paraId="5E3C2674" w14:textId="77777777" w:rsidR="001030DE" w:rsidRDefault="001030DE" w:rsidP="001030DE"/>
                          <w:p w14:paraId="449C26E7" w14:textId="77777777" w:rsidR="001030DE" w:rsidRDefault="001030DE" w:rsidP="001030DE"/>
                          <w:p w14:paraId="358D41F0" w14:textId="77777777" w:rsidR="001030DE" w:rsidRDefault="001030DE" w:rsidP="001030DE"/>
                        </w:txbxContent>
                      </v:textbox>
                      <w10:wrap type="square"/>
                    </v:shape>
                  </w:pict>
                </mc:Fallback>
              </mc:AlternateContent>
            </w:r>
          </w:p>
        </w:tc>
      </w:tr>
      <w:tr w:rsidR="001030DE" w:rsidRPr="0099052E" w14:paraId="0D2360C5" w14:textId="77777777" w:rsidTr="00964164">
        <w:trPr>
          <w:trHeight w:val="300"/>
        </w:trPr>
        <w:tc>
          <w:tcPr>
            <w:tcW w:w="3681" w:type="dxa"/>
          </w:tcPr>
          <w:p w14:paraId="0BB1BA46" w14:textId="411E9BC2" w:rsidR="001030DE" w:rsidRPr="0099052E" w:rsidRDefault="009F251B" w:rsidP="00356541">
            <w:pPr>
              <w:spacing w:line="360" w:lineRule="auto"/>
              <w:rPr>
                <w:noProof/>
                <w:sz w:val="32"/>
                <w:szCs w:val="32"/>
              </w:rPr>
            </w:pPr>
            <w:r w:rsidRPr="0099052E">
              <w:rPr>
                <w:noProof/>
                <w:sz w:val="32"/>
                <w:szCs w:val="32"/>
              </w:rPr>
              <w:lastRenderedPageBreak/>
              <w:drawing>
                <wp:anchor distT="0" distB="0" distL="114300" distR="114300" simplePos="0" relativeHeight="251693103" behindDoc="0" locked="0" layoutInCell="1" allowOverlap="1" wp14:anchorId="4E4A3266" wp14:editId="4124047D">
                  <wp:simplePos x="0" y="0"/>
                  <wp:positionH relativeFrom="margin">
                    <wp:posOffset>200660</wp:posOffset>
                  </wp:positionH>
                  <wp:positionV relativeFrom="margin">
                    <wp:posOffset>74654</wp:posOffset>
                  </wp:positionV>
                  <wp:extent cx="1764665" cy="1517650"/>
                  <wp:effectExtent l="0" t="0" r="6985" b="6350"/>
                  <wp:wrapSquare wrapText="bothSides"/>
                  <wp:docPr id="20903296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54592" name="Picture 1673354592"/>
                          <pic:cNvPicPr/>
                        </pic:nvPicPr>
                        <pic:blipFill rotWithShape="1">
                          <a:blip r:embed="rId24" cstate="print">
                            <a:extLst>
                              <a:ext uri="{28A0092B-C50C-407E-A947-70E740481C1C}">
                                <a14:useLocalDpi xmlns:a14="http://schemas.microsoft.com/office/drawing/2010/main" val="0"/>
                              </a:ext>
                            </a:extLst>
                          </a:blip>
                          <a:srcRect t="6845" b="7120"/>
                          <a:stretch>
                            <a:fillRect/>
                          </a:stretch>
                        </pic:blipFill>
                        <pic:spPr bwMode="auto">
                          <a:xfrm>
                            <a:off x="0" y="0"/>
                            <a:ext cx="1764665" cy="1517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379" w:type="dxa"/>
          </w:tcPr>
          <w:p w14:paraId="4389FCED" w14:textId="44DE7220" w:rsidR="00964164" w:rsidRDefault="00964164" w:rsidP="009F251B">
            <w:pPr>
              <w:spacing w:line="360" w:lineRule="auto"/>
              <w:rPr>
                <w:sz w:val="32"/>
                <w:szCs w:val="32"/>
              </w:rPr>
            </w:pPr>
            <w:r w:rsidRPr="00F722DE">
              <w:rPr>
                <w:noProof/>
                <w:sz w:val="32"/>
                <w:szCs w:val="32"/>
              </w:rPr>
              <mc:AlternateContent>
                <mc:Choice Requires="wps">
                  <w:drawing>
                    <wp:anchor distT="45720" distB="45720" distL="114300" distR="114300" simplePos="0" relativeHeight="251691055" behindDoc="0" locked="0" layoutInCell="1" allowOverlap="1" wp14:anchorId="6B22E872" wp14:editId="6011EC46">
                      <wp:simplePos x="0" y="0"/>
                      <wp:positionH relativeFrom="column">
                        <wp:posOffset>-14342</wp:posOffset>
                      </wp:positionH>
                      <wp:positionV relativeFrom="paragraph">
                        <wp:posOffset>316242</wp:posOffset>
                      </wp:positionV>
                      <wp:extent cx="3139440" cy="1404620"/>
                      <wp:effectExtent l="0" t="0" r="22860" b="21590"/>
                      <wp:wrapSquare wrapText="bothSides"/>
                      <wp:docPr id="505354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4EAAF678" w14:textId="77777777" w:rsidR="009F251B" w:rsidRDefault="009F251B" w:rsidP="009F251B"/>
                                <w:p w14:paraId="0FBE3443" w14:textId="77777777" w:rsidR="009F251B" w:rsidRDefault="009F251B" w:rsidP="009F251B"/>
                                <w:p w14:paraId="0EE79994" w14:textId="77777777" w:rsidR="009F251B" w:rsidRDefault="009F251B" w:rsidP="009F251B"/>
                                <w:p w14:paraId="65FB6ED2" w14:textId="77777777" w:rsidR="009F251B" w:rsidRDefault="009F251B" w:rsidP="009F251B"/>
                                <w:p w14:paraId="79D766FF" w14:textId="77777777" w:rsidR="009F251B" w:rsidRDefault="009F251B" w:rsidP="009F251B"/>
                                <w:p w14:paraId="57973660" w14:textId="77777777" w:rsidR="009F251B" w:rsidRDefault="009F251B" w:rsidP="009F251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22E872" id="_x0000_s1033" type="#_x0000_t202" style="position:absolute;margin-left:-1.15pt;margin-top:24.9pt;width:247.2pt;height:110.6pt;z-index:25169105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" fillcolor="#d8d8d8 [2732]">
                      <v:textbox style="mso-fit-shape-to-text:t">
                        <w:txbxContent>
                          <w:p w14:paraId="4EAAF678" w14:textId="77777777" w:rsidR="009F251B" w:rsidRDefault="009F251B" w:rsidP="009F251B"/>
                          <w:p w14:paraId="0FBE3443" w14:textId="77777777" w:rsidR="009F251B" w:rsidRDefault="009F251B" w:rsidP="009F251B"/>
                          <w:p w14:paraId="0EE79994" w14:textId="77777777" w:rsidR="009F251B" w:rsidRDefault="009F251B" w:rsidP="009F251B"/>
                          <w:p w14:paraId="65FB6ED2" w14:textId="77777777" w:rsidR="009F251B" w:rsidRDefault="009F251B" w:rsidP="009F251B"/>
                          <w:p w14:paraId="79D766FF" w14:textId="77777777" w:rsidR="009F251B" w:rsidRDefault="009F251B" w:rsidP="009F251B"/>
                          <w:p w14:paraId="57973660" w14:textId="77777777" w:rsidR="009F251B" w:rsidRDefault="009F251B" w:rsidP="009F251B"/>
                        </w:txbxContent>
                      </v:textbox>
                      <w10:wrap type="square"/>
                    </v:shape>
                  </w:pict>
                </mc:Fallback>
              </mc:AlternateContent>
            </w:r>
            <w:r w:rsidR="009F251B" w:rsidRPr="0099052E">
              <w:rPr>
                <w:sz w:val="32"/>
                <w:szCs w:val="32"/>
              </w:rPr>
              <w:t>What is your website address?</w:t>
            </w:r>
          </w:p>
          <w:p w14:paraId="14DC4363" w14:textId="084494A2" w:rsidR="00964164" w:rsidRDefault="00964164" w:rsidP="009F251B">
            <w:pPr>
              <w:spacing w:line="360" w:lineRule="auto"/>
              <w:rPr>
                <w:sz w:val="32"/>
                <w:szCs w:val="32"/>
              </w:rPr>
            </w:pPr>
          </w:p>
          <w:p w14:paraId="3347D50D" w14:textId="77777777" w:rsidR="001030DE" w:rsidRDefault="001030DE" w:rsidP="009F251B">
            <w:pPr>
              <w:spacing w:line="360" w:lineRule="auto"/>
              <w:rPr>
                <w:sz w:val="32"/>
                <w:szCs w:val="32"/>
              </w:rPr>
            </w:pPr>
          </w:p>
          <w:p w14:paraId="5455AE51" w14:textId="77777777" w:rsidR="00964164" w:rsidRDefault="00964164" w:rsidP="009F251B">
            <w:pPr>
              <w:spacing w:line="360" w:lineRule="auto"/>
              <w:rPr>
                <w:sz w:val="32"/>
                <w:szCs w:val="32"/>
              </w:rPr>
            </w:pPr>
          </w:p>
          <w:p w14:paraId="3C43B92A" w14:textId="73B36960" w:rsidR="00964164" w:rsidRPr="0099052E" w:rsidRDefault="00964164" w:rsidP="009F251B">
            <w:pPr>
              <w:spacing w:line="360" w:lineRule="auto"/>
              <w:rPr>
                <w:sz w:val="32"/>
                <w:szCs w:val="32"/>
              </w:rPr>
            </w:pPr>
          </w:p>
        </w:tc>
      </w:tr>
      <w:tr w:rsidR="009F251B" w:rsidRPr="0099052E" w14:paraId="3ED40224" w14:textId="77777777" w:rsidTr="00964164">
        <w:trPr>
          <w:trHeight w:val="300"/>
        </w:trPr>
        <w:tc>
          <w:tcPr>
            <w:tcW w:w="3681" w:type="dxa"/>
          </w:tcPr>
          <w:p w14:paraId="07072D2E" w14:textId="390A166D" w:rsidR="009F251B" w:rsidRPr="0099052E" w:rsidRDefault="009F251B" w:rsidP="00356541">
            <w:pPr>
              <w:spacing w:line="360" w:lineRule="auto"/>
              <w:rPr>
                <w:noProof/>
                <w:sz w:val="32"/>
                <w:szCs w:val="32"/>
              </w:rPr>
            </w:pPr>
            <w:r w:rsidRPr="0099052E">
              <w:rPr>
                <w:noProof/>
              </w:rPr>
              <w:drawing>
                <wp:anchor distT="0" distB="0" distL="114300" distR="114300" simplePos="0" relativeHeight="251695151" behindDoc="0" locked="0" layoutInCell="1" allowOverlap="1" wp14:anchorId="530B1635" wp14:editId="75634DF3">
                  <wp:simplePos x="0" y="0"/>
                  <wp:positionH relativeFrom="margin">
                    <wp:posOffset>306166</wp:posOffset>
                  </wp:positionH>
                  <wp:positionV relativeFrom="margin">
                    <wp:posOffset>51758</wp:posOffset>
                  </wp:positionV>
                  <wp:extent cx="1722120" cy="1722120"/>
                  <wp:effectExtent l="0" t="0" r="0" b="0"/>
                  <wp:wrapSquare wrapText="bothSides"/>
                  <wp:docPr id="11012469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63929" name="Picture 44006392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22120" cy="1722120"/>
                          </a:xfrm>
                          <a:prstGeom prst="rect">
                            <a:avLst/>
                          </a:prstGeom>
                        </pic:spPr>
                      </pic:pic>
                    </a:graphicData>
                  </a:graphic>
                  <wp14:sizeRelH relativeFrom="margin">
                    <wp14:pctWidth>0</wp14:pctWidth>
                  </wp14:sizeRelH>
                  <wp14:sizeRelV relativeFrom="margin">
                    <wp14:pctHeight>0</wp14:pctHeight>
                  </wp14:sizeRelV>
                </wp:anchor>
              </w:drawing>
            </w:r>
          </w:p>
        </w:tc>
        <w:tc>
          <w:tcPr>
            <w:tcW w:w="5379" w:type="dxa"/>
          </w:tcPr>
          <w:p w14:paraId="675EB65A" w14:textId="77777777" w:rsidR="009F251B" w:rsidRDefault="009F251B" w:rsidP="009F251B">
            <w:pPr>
              <w:spacing w:line="360" w:lineRule="auto"/>
              <w:rPr>
                <w:sz w:val="32"/>
                <w:szCs w:val="32"/>
              </w:rPr>
            </w:pPr>
            <w:r w:rsidRPr="00F722DE">
              <w:rPr>
                <w:noProof/>
                <w:sz w:val="32"/>
                <w:szCs w:val="32"/>
              </w:rPr>
              <mc:AlternateContent>
                <mc:Choice Requires="wps">
                  <w:drawing>
                    <wp:anchor distT="45720" distB="45720" distL="114300" distR="114300" simplePos="0" relativeHeight="251697199" behindDoc="0" locked="0" layoutInCell="1" allowOverlap="1" wp14:anchorId="20A6AB4D" wp14:editId="06B92C50">
                      <wp:simplePos x="0" y="0"/>
                      <wp:positionH relativeFrom="column">
                        <wp:posOffset>28790</wp:posOffset>
                      </wp:positionH>
                      <wp:positionV relativeFrom="paragraph">
                        <wp:posOffset>377885</wp:posOffset>
                      </wp:positionV>
                      <wp:extent cx="3139440" cy="1404620"/>
                      <wp:effectExtent l="0" t="0" r="22860" b="21590"/>
                      <wp:wrapSquare wrapText="bothSides"/>
                      <wp:docPr id="186765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6FAC7120" w14:textId="77777777" w:rsidR="009F251B" w:rsidRDefault="009F251B" w:rsidP="009F251B"/>
                                <w:p w14:paraId="457CC07A" w14:textId="77777777" w:rsidR="009F251B" w:rsidRDefault="009F251B" w:rsidP="009F251B"/>
                                <w:p w14:paraId="5DF0D8DE" w14:textId="77777777" w:rsidR="009F251B" w:rsidRDefault="009F251B" w:rsidP="009F251B"/>
                                <w:p w14:paraId="7BBCA099" w14:textId="77777777" w:rsidR="009F251B" w:rsidRDefault="009F251B" w:rsidP="009F251B"/>
                                <w:p w14:paraId="0E6A19A0" w14:textId="77777777" w:rsidR="009F251B" w:rsidRDefault="009F251B" w:rsidP="009F251B"/>
                                <w:p w14:paraId="1765D556" w14:textId="77777777" w:rsidR="009F251B" w:rsidRDefault="009F251B" w:rsidP="009F251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A6AB4D" id="_x0000_s1034" type="#_x0000_t202" style="position:absolute;margin-left:2.25pt;margin-top:29.75pt;width:247.2pt;height:110.6pt;z-index:25169719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" fillcolor="#d8d8d8 [2732]">
                      <v:textbox style="mso-fit-shape-to-text:t">
                        <w:txbxContent>
                          <w:p w14:paraId="6FAC7120" w14:textId="77777777" w:rsidR="009F251B" w:rsidRDefault="009F251B" w:rsidP="009F251B"/>
                          <w:p w14:paraId="457CC07A" w14:textId="77777777" w:rsidR="009F251B" w:rsidRDefault="009F251B" w:rsidP="009F251B"/>
                          <w:p w14:paraId="5DF0D8DE" w14:textId="77777777" w:rsidR="009F251B" w:rsidRDefault="009F251B" w:rsidP="009F251B"/>
                          <w:p w14:paraId="7BBCA099" w14:textId="77777777" w:rsidR="009F251B" w:rsidRDefault="009F251B" w:rsidP="009F251B"/>
                          <w:p w14:paraId="0E6A19A0" w14:textId="77777777" w:rsidR="009F251B" w:rsidRDefault="009F251B" w:rsidP="009F251B"/>
                          <w:p w14:paraId="1765D556" w14:textId="77777777" w:rsidR="009F251B" w:rsidRDefault="009F251B" w:rsidP="009F251B"/>
                        </w:txbxContent>
                      </v:textbox>
                      <w10:wrap type="square"/>
                    </v:shape>
                  </w:pict>
                </mc:Fallback>
              </mc:AlternateContent>
            </w:r>
            <w:r w:rsidRPr="0099052E">
              <w:rPr>
                <w:sz w:val="32"/>
                <w:szCs w:val="32"/>
              </w:rPr>
              <w:t>What are your social media pages?</w:t>
            </w:r>
          </w:p>
          <w:p w14:paraId="071A6C14" w14:textId="77777777" w:rsidR="00964164" w:rsidRDefault="00964164" w:rsidP="009F251B">
            <w:pPr>
              <w:spacing w:line="360" w:lineRule="auto"/>
              <w:rPr>
                <w:sz w:val="32"/>
                <w:szCs w:val="32"/>
              </w:rPr>
            </w:pPr>
          </w:p>
          <w:p w14:paraId="6E0BB474" w14:textId="77777777" w:rsidR="00964164" w:rsidRDefault="00964164" w:rsidP="009F251B">
            <w:pPr>
              <w:spacing w:line="360" w:lineRule="auto"/>
              <w:rPr>
                <w:sz w:val="32"/>
                <w:szCs w:val="32"/>
              </w:rPr>
            </w:pPr>
          </w:p>
          <w:p w14:paraId="4CDCB599" w14:textId="77777777" w:rsidR="00964164" w:rsidRDefault="00964164" w:rsidP="009F251B">
            <w:pPr>
              <w:spacing w:line="360" w:lineRule="auto"/>
              <w:rPr>
                <w:sz w:val="32"/>
                <w:szCs w:val="32"/>
              </w:rPr>
            </w:pPr>
          </w:p>
          <w:p w14:paraId="278B00D1" w14:textId="77777777" w:rsidR="00964164" w:rsidRDefault="00964164" w:rsidP="009F251B">
            <w:pPr>
              <w:spacing w:line="360" w:lineRule="auto"/>
              <w:rPr>
                <w:sz w:val="32"/>
                <w:szCs w:val="32"/>
              </w:rPr>
            </w:pPr>
          </w:p>
          <w:p w14:paraId="395CF948" w14:textId="54EC748D" w:rsidR="00964164" w:rsidRPr="0099052E" w:rsidRDefault="00964164" w:rsidP="009F251B">
            <w:pPr>
              <w:spacing w:line="360" w:lineRule="auto"/>
              <w:rPr>
                <w:sz w:val="32"/>
                <w:szCs w:val="32"/>
              </w:rPr>
            </w:pPr>
          </w:p>
        </w:tc>
      </w:tr>
      <w:tr w:rsidR="009F251B" w:rsidRPr="0099052E" w14:paraId="34D4AD15" w14:textId="77777777" w:rsidTr="00964164">
        <w:trPr>
          <w:trHeight w:val="300"/>
        </w:trPr>
        <w:tc>
          <w:tcPr>
            <w:tcW w:w="3681" w:type="dxa"/>
          </w:tcPr>
          <w:p w14:paraId="3A857974" w14:textId="16148AA5" w:rsidR="009F251B" w:rsidRPr="0099052E" w:rsidRDefault="009F251B" w:rsidP="00356541">
            <w:pPr>
              <w:spacing w:line="360" w:lineRule="auto"/>
              <w:rPr>
                <w:noProof/>
              </w:rPr>
            </w:pPr>
            <w:r w:rsidRPr="0099052E">
              <w:rPr>
                <w:noProof/>
                <w:sz w:val="32"/>
                <w:szCs w:val="32"/>
              </w:rPr>
              <w:drawing>
                <wp:anchor distT="0" distB="0" distL="114300" distR="114300" simplePos="0" relativeHeight="251699247" behindDoc="0" locked="0" layoutInCell="1" allowOverlap="1" wp14:anchorId="2D179111" wp14:editId="1A1FFBA0">
                  <wp:simplePos x="0" y="0"/>
                  <wp:positionH relativeFrom="margin">
                    <wp:posOffset>202565</wp:posOffset>
                  </wp:positionH>
                  <wp:positionV relativeFrom="margin">
                    <wp:posOffset>8040</wp:posOffset>
                  </wp:positionV>
                  <wp:extent cx="1913255" cy="1913255"/>
                  <wp:effectExtent l="0" t="0" r="0" b="0"/>
                  <wp:wrapSquare wrapText="bothSides"/>
                  <wp:docPr id="85254530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34757" name="Picture 125313475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13255" cy="1913255"/>
                          </a:xfrm>
                          <a:prstGeom prst="rect">
                            <a:avLst/>
                          </a:prstGeom>
                        </pic:spPr>
                      </pic:pic>
                    </a:graphicData>
                  </a:graphic>
                  <wp14:sizeRelH relativeFrom="margin">
                    <wp14:pctWidth>0</wp14:pctWidth>
                  </wp14:sizeRelH>
                  <wp14:sizeRelV relativeFrom="margin">
                    <wp14:pctHeight>0</wp14:pctHeight>
                  </wp14:sizeRelV>
                </wp:anchor>
              </w:drawing>
            </w:r>
          </w:p>
        </w:tc>
        <w:tc>
          <w:tcPr>
            <w:tcW w:w="5379" w:type="dxa"/>
          </w:tcPr>
          <w:p w14:paraId="1E37F5E6" w14:textId="7CC58E0C" w:rsidR="00964164" w:rsidRDefault="00964164" w:rsidP="009F251B">
            <w:pPr>
              <w:spacing w:line="360" w:lineRule="auto"/>
              <w:rPr>
                <w:sz w:val="32"/>
                <w:szCs w:val="32"/>
              </w:rPr>
            </w:pPr>
            <w:r w:rsidRPr="00F722DE">
              <w:rPr>
                <w:noProof/>
                <w:sz w:val="32"/>
                <w:szCs w:val="32"/>
              </w:rPr>
              <mc:AlternateContent>
                <mc:Choice Requires="wps">
                  <w:drawing>
                    <wp:anchor distT="45720" distB="45720" distL="114300" distR="114300" simplePos="0" relativeHeight="251701295" behindDoc="0" locked="0" layoutInCell="1" allowOverlap="1" wp14:anchorId="45C3FA4E" wp14:editId="13FEF1DE">
                      <wp:simplePos x="0" y="0"/>
                      <wp:positionH relativeFrom="column">
                        <wp:posOffset>-22968</wp:posOffset>
                      </wp:positionH>
                      <wp:positionV relativeFrom="paragraph">
                        <wp:posOffset>393616</wp:posOffset>
                      </wp:positionV>
                      <wp:extent cx="3139440" cy="1404620"/>
                      <wp:effectExtent l="0" t="0" r="22860" b="21590"/>
                      <wp:wrapSquare wrapText="bothSides"/>
                      <wp:docPr id="517915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12DED23C" w14:textId="77777777" w:rsidR="009F251B" w:rsidRDefault="009F251B" w:rsidP="009F251B"/>
                                <w:p w14:paraId="093408C3" w14:textId="77777777" w:rsidR="009F251B" w:rsidRDefault="009F251B" w:rsidP="009F251B"/>
                                <w:p w14:paraId="2C40E6D3" w14:textId="77777777" w:rsidR="009F251B" w:rsidRDefault="009F251B" w:rsidP="009F251B"/>
                                <w:p w14:paraId="50E3F927" w14:textId="77777777" w:rsidR="009F251B" w:rsidRDefault="009F251B" w:rsidP="009F251B"/>
                                <w:p w14:paraId="54DA3877" w14:textId="77777777" w:rsidR="009F251B" w:rsidRDefault="009F251B" w:rsidP="009F251B"/>
                                <w:p w14:paraId="52B50B44" w14:textId="77777777" w:rsidR="009F251B" w:rsidRDefault="009F251B" w:rsidP="009F251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C3FA4E" id="_x0000_s1035" type="#_x0000_t202" style="position:absolute;margin-left:-1.8pt;margin-top:31pt;width:247.2pt;height:110.6pt;z-index:2517012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" fillcolor="#d8d8d8 [2732]">
                      <v:textbox style="mso-fit-shape-to-text:t">
                        <w:txbxContent>
                          <w:p w14:paraId="12DED23C" w14:textId="77777777" w:rsidR="009F251B" w:rsidRDefault="009F251B" w:rsidP="009F251B"/>
                          <w:p w14:paraId="093408C3" w14:textId="77777777" w:rsidR="009F251B" w:rsidRDefault="009F251B" w:rsidP="009F251B"/>
                          <w:p w14:paraId="2C40E6D3" w14:textId="77777777" w:rsidR="009F251B" w:rsidRDefault="009F251B" w:rsidP="009F251B"/>
                          <w:p w14:paraId="50E3F927" w14:textId="77777777" w:rsidR="009F251B" w:rsidRDefault="009F251B" w:rsidP="009F251B"/>
                          <w:p w14:paraId="54DA3877" w14:textId="77777777" w:rsidR="009F251B" w:rsidRDefault="009F251B" w:rsidP="009F251B"/>
                          <w:p w14:paraId="52B50B44" w14:textId="77777777" w:rsidR="009F251B" w:rsidRDefault="009F251B" w:rsidP="009F251B"/>
                        </w:txbxContent>
                      </v:textbox>
                      <w10:wrap type="square"/>
                    </v:shape>
                  </w:pict>
                </mc:Fallback>
              </mc:AlternateContent>
            </w:r>
            <w:r w:rsidR="009F251B" w:rsidRPr="0099052E">
              <w:rPr>
                <w:sz w:val="32"/>
                <w:szCs w:val="32"/>
              </w:rPr>
              <w:t>What is your group’s goal?</w:t>
            </w:r>
          </w:p>
          <w:p w14:paraId="51855384" w14:textId="03BFD217" w:rsidR="00964164" w:rsidRDefault="00964164" w:rsidP="009F251B">
            <w:pPr>
              <w:spacing w:line="360" w:lineRule="auto"/>
              <w:rPr>
                <w:sz w:val="32"/>
                <w:szCs w:val="32"/>
              </w:rPr>
            </w:pPr>
          </w:p>
          <w:p w14:paraId="2D9128BD" w14:textId="1C72D797" w:rsidR="00964164" w:rsidRPr="00F722DE" w:rsidRDefault="00964164" w:rsidP="009F251B">
            <w:pPr>
              <w:spacing w:line="360" w:lineRule="auto"/>
              <w:rPr>
                <w:sz w:val="32"/>
                <w:szCs w:val="32"/>
              </w:rPr>
            </w:pPr>
          </w:p>
        </w:tc>
      </w:tr>
    </w:tbl>
    <w:p w14:paraId="39D3129B" w14:textId="77777777" w:rsidR="00964164" w:rsidRDefault="0096416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5379"/>
      </w:tblGrid>
      <w:tr w:rsidR="009F251B" w:rsidRPr="0099052E" w14:paraId="5DAF864C" w14:textId="77777777" w:rsidTr="00964164">
        <w:trPr>
          <w:trHeight w:val="300"/>
        </w:trPr>
        <w:tc>
          <w:tcPr>
            <w:tcW w:w="3681" w:type="dxa"/>
          </w:tcPr>
          <w:p w14:paraId="176646F2" w14:textId="768079F1" w:rsidR="009F251B" w:rsidRPr="0099052E" w:rsidRDefault="009F251B" w:rsidP="00964164">
            <w:pPr>
              <w:spacing w:line="360" w:lineRule="auto"/>
              <w:rPr>
                <w:sz w:val="32"/>
                <w:szCs w:val="32"/>
              </w:rPr>
            </w:pPr>
          </w:p>
        </w:tc>
        <w:tc>
          <w:tcPr>
            <w:tcW w:w="5379" w:type="dxa"/>
          </w:tcPr>
          <w:p w14:paraId="40605EEC" w14:textId="717D9F0B" w:rsidR="009F251B" w:rsidRPr="00964164" w:rsidRDefault="009F251B" w:rsidP="00964164">
            <w:pPr>
              <w:pStyle w:val="Datepublished"/>
              <w:jc w:val="left"/>
              <w:rPr>
                <w:rFonts w:ascii="Arimo" w:hAnsi="Arimo" w:cs="Arimo"/>
                <w:sz w:val="40"/>
                <w:szCs w:val="40"/>
              </w:rPr>
            </w:pPr>
            <w:r w:rsidRPr="0099052E">
              <w:rPr>
                <w:rFonts w:ascii="Arimo" w:hAnsi="Arimo" w:cs="Arimo"/>
                <w:sz w:val="40"/>
                <w:szCs w:val="40"/>
              </w:rPr>
              <w:t>Your Initiative</w:t>
            </w:r>
          </w:p>
          <w:p w14:paraId="16DEBD8D" w14:textId="77777777" w:rsidR="009F251B" w:rsidRDefault="009F251B" w:rsidP="009F251B">
            <w:pPr>
              <w:spacing w:line="360" w:lineRule="auto"/>
              <w:rPr>
                <w:sz w:val="32"/>
                <w:szCs w:val="32"/>
              </w:rPr>
            </w:pPr>
            <w:r w:rsidRPr="0099052E">
              <w:rPr>
                <w:sz w:val="32"/>
                <w:szCs w:val="32"/>
              </w:rPr>
              <w:t>Write or type in the grey boxes.</w:t>
            </w:r>
          </w:p>
          <w:p w14:paraId="49BC73B3" w14:textId="7698C54E" w:rsidR="00964164" w:rsidRPr="009F251B" w:rsidRDefault="00964164" w:rsidP="009F251B">
            <w:pPr>
              <w:spacing w:line="360" w:lineRule="auto"/>
              <w:rPr>
                <w:sz w:val="32"/>
                <w:szCs w:val="32"/>
              </w:rPr>
            </w:pPr>
          </w:p>
        </w:tc>
      </w:tr>
      <w:tr w:rsidR="009F251B" w:rsidRPr="0099052E" w14:paraId="197B7D15" w14:textId="77777777" w:rsidTr="00964164">
        <w:trPr>
          <w:trHeight w:val="300"/>
        </w:trPr>
        <w:tc>
          <w:tcPr>
            <w:tcW w:w="3681" w:type="dxa"/>
          </w:tcPr>
          <w:p w14:paraId="7D74ACA8" w14:textId="376FC64D" w:rsidR="009F251B" w:rsidRPr="0099052E" w:rsidRDefault="009D6D5D" w:rsidP="00356541">
            <w:pPr>
              <w:spacing w:line="360" w:lineRule="auto"/>
              <w:jc w:val="center"/>
              <w:rPr>
                <w:sz w:val="32"/>
                <w:szCs w:val="32"/>
              </w:rPr>
            </w:pPr>
            <w:r w:rsidRPr="0099052E">
              <w:rPr>
                <w:noProof/>
                <w:sz w:val="32"/>
                <w:szCs w:val="32"/>
              </w:rPr>
              <w:drawing>
                <wp:anchor distT="0" distB="0" distL="114300" distR="114300" simplePos="0" relativeHeight="251705391" behindDoc="0" locked="0" layoutInCell="1" allowOverlap="1" wp14:anchorId="56173D21" wp14:editId="54910DED">
                  <wp:simplePos x="0" y="0"/>
                  <wp:positionH relativeFrom="margin">
                    <wp:posOffset>-6350</wp:posOffset>
                  </wp:positionH>
                  <wp:positionV relativeFrom="margin">
                    <wp:posOffset>358140</wp:posOffset>
                  </wp:positionV>
                  <wp:extent cx="2096770" cy="2096770"/>
                  <wp:effectExtent l="0" t="0" r="0" b="0"/>
                  <wp:wrapSquare wrapText="bothSides"/>
                  <wp:docPr id="20799257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25704" name="Picture 207992570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96770" cy="2096770"/>
                          </a:xfrm>
                          <a:prstGeom prst="rect">
                            <a:avLst/>
                          </a:prstGeom>
                        </pic:spPr>
                      </pic:pic>
                    </a:graphicData>
                  </a:graphic>
                  <wp14:sizeRelH relativeFrom="margin">
                    <wp14:pctWidth>0</wp14:pctWidth>
                  </wp14:sizeRelH>
                  <wp14:sizeRelV relativeFrom="margin">
                    <wp14:pctHeight>0</wp14:pctHeight>
                  </wp14:sizeRelV>
                </wp:anchor>
              </w:drawing>
            </w:r>
          </w:p>
        </w:tc>
        <w:tc>
          <w:tcPr>
            <w:tcW w:w="5379" w:type="dxa"/>
          </w:tcPr>
          <w:p w14:paraId="0010A44B" w14:textId="73067EFB" w:rsidR="009F251B" w:rsidRPr="009D6D5D" w:rsidRDefault="009D6D5D" w:rsidP="009D6D5D">
            <w:pPr>
              <w:spacing w:line="360" w:lineRule="auto"/>
              <w:rPr>
                <w:sz w:val="32"/>
                <w:szCs w:val="32"/>
              </w:rPr>
            </w:pPr>
            <w:r w:rsidRPr="00F722DE">
              <w:rPr>
                <w:noProof/>
                <w:sz w:val="32"/>
                <w:szCs w:val="32"/>
              </w:rPr>
              <mc:AlternateContent>
                <mc:Choice Requires="wps">
                  <w:drawing>
                    <wp:anchor distT="45720" distB="45720" distL="114300" distR="114300" simplePos="0" relativeHeight="251703343" behindDoc="0" locked="0" layoutInCell="1" allowOverlap="1" wp14:anchorId="1FF6614B" wp14:editId="14382570">
                      <wp:simplePos x="0" y="0"/>
                      <wp:positionH relativeFrom="column">
                        <wp:posOffset>-5715</wp:posOffset>
                      </wp:positionH>
                      <wp:positionV relativeFrom="paragraph">
                        <wp:posOffset>680264</wp:posOffset>
                      </wp:positionV>
                      <wp:extent cx="3139440" cy="1404620"/>
                      <wp:effectExtent l="0" t="0" r="22860" b="21590"/>
                      <wp:wrapSquare wrapText="bothSides"/>
                      <wp:docPr id="1470284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397ABE5C" w14:textId="77777777" w:rsidR="009D6D5D" w:rsidRDefault="009D6D5D" w:rsidP="009D6D5D"/>
                                <w:p w14:paraId="34E5B1A7" w14:textId="77777777" w:rsidR="009D6D5D" w:rsidRDefault="009D6D5D" w:rsidP="009D6D5D"/>
                                <w:p w14:paraId="6ADD3286" w14:textId="77777777" w:rsidR="009D6D5D" w:rsidRDefault="009D6D5D" w:rsidP="009D6D5D"/>
                                <w:p w14:paraId="42E83D3C" w14:textId="77777777" w:rsidR="009D6D5D" w:rsidRDefault="009D6D5D" w:rsidP="009D6D5D"/>
                                <w:p w14:paraId="6281F8B1" w14:textId="77777777" w:rsidR="009D6D5D" w:rsidRDefault="009D6D5D" w:rsidP="009D6D5D"/>
                                <w:p w14:paraId="2F2E8C99" w14:textId="77777777" w:rsidR="009D6D5D" w:rsidRDefault="009D6D5D" w:rsidP="009D6D5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F6614B" id="_x0000_s1036" type="#_x0000_t202" style="position:absolute;margin-left:-.45pt;margin-top:53.55pt;width:247.2pt;height:110.6pt;z-index:2517033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" fillcolor="#d8d8d8 [2732]">
                      <v:textbox style="mso-fit-shape-to-text:t">
                        <w:txbxContent>
                          <w:p w14:paraId="397ABE5C" w14:textId="77777777" w:rsidR="009D6D5D" w:rsidRDefault="009D6D5D" w:rsidP="009D6D5D"/>
                          <w:p w14:paraId="34E5B1A7" w14:textId="77777777" w:rsidR="009D6D5D" w:rsidRDefault="009D6D5D" w:rsidP="009D6D5D"/>
                          <w:p w14:paraId="6ADD3286" w14:textId="77777777" w:rsidR="009D6D5D" w:rsidRDefault="009D6D5D" w:rsidP="009D6D5D"/>
                          <w:p w14:paraId="42E83D3C" w14:textId="77777777" w:rsidR="009D6D5D" w:rsidRDefault="009D6D5D" w:rsidP="009D6D5D"/>
                          <w:p w14:paraId="6281F8B1" w14:textId="77777777" w:rsidR="009D6D5D" w:rsidRDefault="009D6D5D" w:rsidP="009D6D5D"/>
                          <w:p w14:paraId="2F2E8C99" w14:textId="77777777" w:rsidR="009D6D5D" w:rsidRDefault="009D6D5D" w:rsidP="009D6D5D"/>
                        </w:txbxContent>
                      </v:textbox>
                      <w10:wrap type="square"/>
                    </v:shape>
                  </w:pict>
                </mc:Fallback>
              </mc:AlternateContent>
            </w:r>
            <w:r w:rsidRPr="0099052E">
              <w:rPr>
                <w:sz w:val="32"/>
                <w:szCs w:val="32"/>
              </w:rPr>
              <w:t>What is the name of the programme you want funding for?</w:t>
            </w:r>
          </w:p>
        </w:tc>
      </w:tr>
      <w:tr w:rsidR="009D6D5D" w:rsidRPr="0099052E" w14:paraId="4201DC39" w14:textId="77777777" w:rsidTr="00964164">
        <w:trPr>
          <w:trHeight w:val="300"/>
        </w:trPr>
        <w:tc>
          <w:tcPr>
            <w:tcW w:w="3681" w:type="dxa"/>
          </w:tcPr>
          <w:p w14:paraId="3EA82585" w14:textId="135E0EAF" w:rsidR="009D6D5D" w:rsidRPr="0099052E" w:rsidRDefault="009D6D5D" w:rsidP="00356541">
            <w:pPr>
              <w:spacing w:line="360" w:lineRule="auto"/>
              <w:jc w:val="center"/>
              <w:rPr>
                <w:sz w:val="32"/>
                <w:szCs w:val="32"/>
              </w:rPr>
            </w:pPr>
            <w:r w:rsidRPr="0099052E">
              <w:rPr>
                <w:noProof/>
                <w:sz w:val="32"/>
                <w:szCs w:val="32"/>
              </w:rPr>
              <w:drawing>
                <wp:anchor distT="0" distB="0" distL="114300" distR="114300" simplePos="0" relativeHeight="251709487" behindDoc="0" locked="0" layoutInCell="1" allowOverlap="1" wp14:anchorId="1A661184" wp14:editId="52305144">
                  <wp:simplePos x="0" y="0"/>
                  <wp:positionH relativeFrom="margin">
                    <wp:posOffset>478694</wp:posOffset>
                  </wp:positionH>
                  <wp:positionV relativeFrom="margin">
                    <wp:posOffset>362309</wp:posOffset>
                  </wp:positionV>
                  <wp:extent cx="1035050" cy="1035050"/>
                  <wp:effectExtent l="0" t="0" r="0" b="0"/>
                  <wp:wrapSquare wrapText="bothSides"/>
                  <wp:docPr id="1278605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pic:spPr>
                      </pic:pic>
                    </a:graphicData>
                  </a:graphic>
                  <wp14:sizeRelH relativeFrom="margin">
                    <wp14:pctWidth>0</wp14:pctWidth>
                  </wp14:sizeRelH>
                  <wp14:sizeRelV relativeFrom="margin">
                    <wp14:pctHeight>0</wp14:pctHeight>
                  </wp14:sizeRelV>
                </wp:anchor>
              </w:drawing>
            </w:r>
          </w:p>
        </w:tc>
        <w:tc>
          <w:tcPr>
            <w:tcW w:w="5379" w:type="dxa"/>
          </w:tcPr>
          <w:p w14:paraId="12479B9A" w14:textId="3EDFDE4A" w:rsidR="009D6D5D" w:rsidRPr="0099052E" w:rsidRDefault="009D6D5D" w:rsidP="009D6D5D">
            <w:pPr>
              <w:spacing w:line="360" w:lineRule="auto"/>
              <w:rPr>
                <w:sz w:val="32"/>
                <w:szCs w:val="32"/>
              </w:rPr>
            </w:pPr>
            <w:r w:rsidRPr="0099052E">
              <w:rPr>
                <w:sz w:val="32"/>
                <w:szCs w:val="32"/>
              </w:rPr>
              <w:t>Where will the programme be located?</w:t>
            </w:r>
            <w:r w:rsidRPr="00F722DE">
              <w:rPr>
                <w:noProof/>
                <w:sz w:val="32"/>
                <w:szCs w:val="32"/>
              </w:rPr>
              <mc:AlternateContent>
                <mc:Choice Requires="wps">
                  <w:drawing>
                    <wp:anchor distT="45720" distB="45720" distL="114300" distR="114300" simplePos="0" relativeHeight="251707439" behindDoc="0" locked="0" layoutInCell="1" allowOverlap="1" wp14:anchorId="67A5F3E7" wp14:editId="648AE5A5">
                      <wp:simplePos x="0" y="0"/>
                      <wp:positionH relativeFrom="column">
                        <wp:posOffset>-5715</wp:posOffset>
                      </wp:positionH>
                      <wp:positionV relativeFrom="paragraph">
                        <wp:posOffset>410210</wp:posOffset>
                      </wp:positionV>
                      <wp:extent cx="3139440" cy="1404620"/>
                      <wp:effectExtent l="0" t="0" r="22860" b="21590"/>
                      <wp:wrapSquare wrapText="bothSides"/>
                      <wp:docPr id="1085167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60291F7C" w14:textId="77777777" w:rsidR="009D6D5D" w:rsidRDefault="009D6D5D" w:rsidP="009D6D5D"/>
                                <w:p w14:paraId="24A9CF43" w14:textId="77777777" w:rsidR="009D6D5D" w:rsidRDefault="009D6D5D" w:rsidP="009D6D5D"/>
                                <w:p w14:paraId="2180F071" w14:textId="77777777" w:rsidR="009D6D5D" w:rsidRDefault="009D6D5D" w:rsidP="009D6D5D"/>
                                <w:p w14:paraId="6A94F43E" w14:textId="77777777" w:rsidR="009D6D5D" w:rsidRDefault="009D6D5D" w:rsidP="009D6D5D"/>
                                <w:p w14:paraId="6F6ADC84" w14:textId="77777777" w:rsidR="009D6D5D" w:rsidRDefault="009D6D5D" w:rsidP="009D6D5D"/>
                                <w:p w14:paraId="719AA6AA" w14:textId="77777777" w:rsidR="009D6D5D" w:rsidRDefault="009D6D5D" w:rsidP="009D6D5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A5F3E7" id="_x0000_s1037" type="#_x0000_t202" style="position:absolute;margin-left:-.45pt;margin-top:32.3pt;width:247.2pt;height:110.6pt;z-index:2517074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" fillcolor="#d8d8d8 [2732]">
                      <v:textbox style="mso-fit-shape-to-text:t">
                        <w:txbxContent>
                          <w:p w14:paraId="60291F7C" w14:textId="77777777" w:rsidR="009D6D5D" w:rsidRDefault="009D6D5D" w:rsidP="009D6D5D"/>
                          <w:p w14:paraId="24A9CF43" w14:textId="77777777" w:rsidR="009D6D5D" w:rsidRDefault="009D6D5D" w:rsidP="009D6D5D"/>
                          <w:p w14:paraId="2180F071" w14:textId="77777777" w:rsidR="009D6D5D" w:rsidRDefault="009D6D5D" w:rsidP="009D6D5D"/>
                          <w:p w14:paraId="6A94F43E" w14:textId="77777777" w:rsidR="009D6D5D" w:rsidRDefault="009D6D5D" w:rsidP="009D6D5D"/>
                          <w:p w14:paraId="6F6ADC84" w14:textId="77777777" w:rsidR="009D6D5D" w:rsidRDefault="009D6D5D" w:rsidP="009D6D5D"/>
                          <w:p w14:paraId="719AA6AA" w14:textId="77777777" w:rsidR="009D6D5D" w:rsidRDefault="009D6D5D" w:rsidP="009D6D5D"/>
                        </w:txbxContent>
                      </v:textbox>
                      <w10:wrap type="square"/>
                    </v:shape>
                  </w:pict>
                </mc:Fallback>
              </mc:AlternateContent>
            </w:r>
          </w:p>
          <w:p w14:paraId="53B42BD1" w14:textId="77777777" w:rsidR="009D6D5D" w:rsidRPr="009D6D5D" w:rsidRDefault="009D6D5D" w:rsidP="00356541">
            <w:pPr>
              <w:pStyle w:val="Datepublished"/>
              <w:rPr>
                <w:rFonts w:ascii="Arimo" w:hAnsi="Arimo" w:cs="Arimo"/>
                <w:sz w:val="40"/>
                <w:szCs w:val="40"/>
                <w:lang w:val="en-NZ"/>
              </w:rPr>
            </w:pPr>
          </w:p>
        </w:tc>
      </w:tr>
      <w:tr w:rsidR="00A60B26" w:rsidRPr="0099052E" w14:paraId="2EA12159" w14:textId="77777777" w:rsidTr="00964164">
        <w:trPr>
          <w:trHeight w:val="300"/>
        </w:trPr>
        <w:tc>
          <w:tcPr>
            <w:tcW w:w="3681" w:type="dxa"/>
          </w:tcPr>
          <w:p w14:paraId="794F7B1C" w14:textId="6C7108F6" w:rsidR="00A60B26" w:rsidRPr="0099052E" w:rsidRDefault="00A60B26" w:rsidP="00356541">
            <w:pPr>
              <w:spacing w:line="360" w:lineRule="auto"/>
              <w:jc w:val="center"/>
              <w:rPr>
                <w:sz w:val="32"/>
                <w:szCs w:val="32"/>
              </w:rPr>
            </w:pPr>
            <w:r w:rsidRPr="0099052E">
              <w:rPr>
                <w:noProof/>
                <w:sz w:val="32"/>
                <w:szCs w:val="32"/>
              </w:rPr>
              <w:drawing>
                <wp:anchor distT="0" distB="0" distL="114300" distR="114300" simplePos="0" relativeHeight="251713583" behindDoc="0" locked="0" layoutInCell="1" allowOverlap="1" wp14:anchorId="4771BB3B" wp14:editId="6EA59090">
                  <wp:simplePos x="0" y="0"/>
                  <wp:positionH relativeFrom="margin">
                    <wp:posOffset>314793</wp:posOffset>
                  </wp:positionH>
                  <wp:positionV relativeFrom="margin">
                    <wp:posOffset>586597</wp:posOffset>
                  </wp:positionV>
                  <wp:extent cx="1488440" cy="1488440"/>
                  <wp:effectExtent l="0" t="0" r="0" b="0"/>
                  <wp:wrapSquare wrapText="bothSides"/>
                  <wp:docPr id="4186444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44489" name="Picture 41864448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8440" cy="1488440"/>
                          </a:xfrm>
                          <a:prstGeom prst="rect">
                            <a:avLst/>
                          </a:prstGeom>
                        </pic:spPr>
                      </pic:pic>
                    </a:graphicData>
                  </a:graphic>
                  <wp14:sizeRelH relativeFrom="margin">
                    <wp14:pctWidth>0</wp14:pctWidth>
                  </wp14:sizeRelH>
                  <wp14:sizeRelV relativeFrom="margin">
                    <wp14:pctHeight>0</wp14:pctHeight>
                  </wp14:sizeRelV>
                </wp:anchor>
              </w:drawing>
            </w:r>
          </w:p>
        </w:tc>
        <w:tc>
          <w:tcPr>
            <w:tcW w:w="5379" w:type="dxa"/>
          </w:tcPr>
          <w:p w14:paraId="4299B95C" w14:textId="77777777" w:rsidR="00A60B26" w:rsidRPr="0099052E" w:rsidRDefault="00A60B26" w:rsidP="00A60B26">
            <w:pPr>
              <w:spacing w:line="360" w:lineRule="auto"/>
              <w:rPr>
                <w:sz w:val="32"/>
                <w:szCs w:val="32"/>
              </w:rPr>
            </w:pPr>
            <w:r w:rsidRPr="0099052E">
              <w:rPr>
                <w:sz w:val="32"/>
                <w:szCs w:val="32"/>
              </w:rPr>
              <w:t>If you already know:</w:t>
            </w:r>
          </w:p>
          <w:p w14:paraId="14B0F133" w14:textId="77777777" w:rsidR="00A60B26" w:rsidRDefault="00A60B26">
            <w:pPr>
              <w:pStyle w:val="ListParagraph"/>
              <w:numPr>
                <w:ilvl w:val="0"/>
                <w:numId w:val="17"/>
              </w:numPr>
              <w:spacing w:line="360" w:lineRule="auto"/>
              <w:rPr>
                <w:sz w:val="32"/>
                <w:szCs w:val="32"/>
              </w:rPr>
            </w:pPr>
            <w:r w:rsidRPr="0099052E">
              <w:rPr>
                <w:sz w:val="32"/>
                <w:szCs w:val="32"/>
              </w:rPr>
              <w:t>When will the programme start?</w:t>
            </w:r>
          </w:p>
          <w:p w14:paraId="7932D84E" w14:textId="7F77C3B0" w:rsidR="00A60B26" w:rsidRPr="00A60B26" w:rsidRDefault="00A60B26">
            <w:pPr>
              <w:pStyle w:val="ListParagraph"/>
              <w:numPr>
                <w:ilvl w:val="0"/>
                <w:numId w:val="17"/>
              </w:numPr>
              <w:spacing w:line="360" w:lineRule="auto"/>
              <w:rPr>
                <w:sz w:val="32"/>
                <w:szCs w:val="32"/>
              </w:rPr>
            </w:pPr>
            <w:r w:rsidRPr="00A60B26">
              <w:rPr>
                <w:sz w:val="32"/>
                <w:szCs w:val="32"/>
              </w:rPr>
              <w:t>When will the programme finish?</w:t>
            </w:r>
            <w:r w:rsidRPr="00F722DE">
              <w:rPr>
                <w:noProof/>
              </w:rPr>
              <mc:AlternateContent>
                <mc:Choice Requires="wps">
                  <w:drawing>
                    <wp:anchor distT="45720" distB="45720" distL="114300" distR="114300" simplePos="0" relativeHeight="251711535" behindDoc="0" locked="0" layoutInCell="1" allowOverlap="1" wp14:anchorId="35EB8D6E" wp14:editId="289D874F">
                      <wp:simplePos x="0" y="0"/>
                      <wp:positionH relativeFrom="column">
                        <wp:posOffset>-5715</wp:posOffset>
                      </wp:positionH>
                      <wp:positionV relativeFrom="paragraph">
                        <wp:posOffset>406400</wp:posOffset>
                      </wp:positionV>
                      <wp:extent cx="3139440" cy="1404620"/>
                      <wp:effectExtent l="0" t="0" r="22860" b="21590"/>
                      <wp:wrapSquare wrapText="bothSides"/>
                      <wp:docPr id="194932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6327B209" w14:textId="77777777" w:rsidR="00A60B26" w:rsidRDefault="00A60B26" w:rsidP="00A60B26"/>
                                <w:p w14:paraId="04E5E56E" w14:textId="77777777" w:rsidR="00A60B26" w:rsidRDefault="00A60B26" w:rsidP="00A60B26"/>
                                <w:p w14:paraId="029F5E7E" w14:textId="77777777" w:rsidR="00A60B26" w:rsidRDefault="00A60B26" w:rsidP="00A60B26"/>
                                <w:p w14:paraId="36F8BDB9" w14:textId="77777777" w:rsidR="00A60B26" w:rsidRDefault="00A60B26" w:rsidP="00A60B26"/>
                                <w:p w14:paraId="7F9333A7" w14:textId="77777777" w:rsidR="00A60B26" w:rsidRDefault="00A60B26" w:rsidP="00A60B26"/>
                                <w:p w14:paraId="4D318F85" w14:textId="77777777" w:rsidR="00A60B26" w:rsidRDefault="00A60B26" w:rsidP="00A60B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EB8D6E" id="_x0000_s1038" type="#_x0000_t202" style="position:absolute;left:0;text-align:left;margin-left:-.45pt;margin-top:32pt;width:247.2pt;height:110.6pt;z-index:2517115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" fillcolor="#d8d8d8 [2732]">
                      <v:textbox style="mso-fit-shape-to-text:t">
                        <w:txbxContent>
                          <w:p w14:paraId="6327B209" w14:textId="77777777" w:rsidR="00A60B26" w:rsidRDefault="00A60B26" w:rsidP="00A60B26"/>
                          <w:p w14:paraId="04E5E56E" w14:textId="77777777" w:rsidR="00A60B26" w:rsidRDefault="00A60B26" w:rsidP="00A60B26"/>
                          <w:p w14:paraId="029F5E7E" w14:textId="77777777" w:rsidR="00A60B26" w:rsidRDefault="00A60B26" w:rsidP="00A60B26"/>
                          <w:p w14:paraId="36F8BDB9" w14:textId="77777777" w:rsidR="00A60B26" w:rsidRDefault="00A60B26" w:rsidP="00A60B26"/>
                          <w:p w14:paraId="7F9333A7" w14:textId="77777777" w:rsidR="00A60B26" w:rsidRDefault="00A60B26" w:rsidP="00A60B26"/>
                          <w:p w14:paraId="4D318F85" w14:textId="77777777" w:rsidR="00A60B26" w:rsidRDefault="00A60B26" w:rsidP="00A60B26"/>
                        </w:txbxContent>
                      </v:textbox>
                      <w10:wrap type="square"/>
                    </v:shape>
                  </w:pict>
                </mc:Fallback>
              </mc:AlternateContent>
            </w:r>
          </w:p>
        </w:tc>
      </w:tr>
      <w:tr w:rsidR="00A60B26" w:rsidRPr="0099052E" w14:paraId="3A652CDF" w14:textId="77777777" w:rsidTr="00964164">
        <w:trPr>
          <w:trHeight w:val="300"/>
        </w:trPr>
        <w:tc>
          <w:tcPr>
            <w:tcW w:w="3681" w:type="dxa"/>
          </w:tcPr>
          <w:p w14:paraId="7689144B" w14:textId="6856DC70" w:rsidR="00A60B26" w:rsidRPr="0099052E" w:rsidRDefault="00A60B26" w:rsidP="00A60B26">
            <w:pPr>
              <w:spacing w:line="360" w:lineRule="auto"/>
              <w:rPr>
                <w:sz w:val="32"/>
                <w:szCs w:val="32"/>
              </w:rPr>
            </w:pPr>
            <w:r w:rsidRPr="0099052E">
              <w:rPr>
                <w:noProof/>
                <w:sz w:val="32"/>
                <w:szCs w:val="32"/>
              </w:rPr>
              <w:lastRenderedPageBreak/>
              <w:drawing>
                <wp:anchor distT="0" distB="0" distL="114300" distR="114300" simplePos="0" relativeHeight="251717679" behindDoc="0" locked="0" layoutInCell="1" allowOverlap="1" wp14:anchorId="6753AA8C" wp14:editId="44C88079">
                  <wp:simplePos x="0" y="0"/>
                  <wp:positionH relativeFrom="margin">
                    <wp:posOffset>-39262</wp:posOffset>
                  </wp:positionH>
                  <wp:positionV relativeFrom="margin">
                    <wp:posOffset>75374</wp:posOffset>
                  </wp:positionV>
                  <wp:extent cx="2301240" cy="2301240"/>
                  <wp:effectExtent l="0" t="0" r="3810" b="3810"/>
                  <wp:wrapSquare wrapText="bothSides"/>
                  <wp:docPr id="336832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3294" name="Picture 3368329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01240" cy="2301240"/>
                          </a:xfrm>
                          <a:prstGeom prst="rect">
                            <a:avLst/>
                          </a:prstGeom>
                        </pic:spPr>
                      </pic:pic>
                    </a:graphicData>
                  </a:graphic>
                  <wp14:sizeRelH relativeFrom="margin">
                    <wp14:pctWidth>0</wp14:pctWidth>
                  </wp14:sizeRelH>
                  <wp14:sizeRelV relativeFrom="margin">
                    <wp14:pctHeight>0</wp14:pctHeight>
                  </wp14:sizeRelV>
                </wp:anchor>
              </w:drawing>
            </w:r>
          </w:p>
        </w:tc>
        <w:tc>
          <w:tcPr>
            <w:tcW w:w="5379" w:type="dxa"/>
          </w:tcPr>
          <w:p w14:paraId="03DC6D99" w14:textId="794A3912" w:rsidR="00A60B26" w:rsidRPr="00A60B26" w:rsidRDefault="00A60B26" w:rsidP="00A60B26">
            <w:pPr>
              <w:spacing w:line="360" w:lineRule="auto"/>
              <w:rPr>
                <w:sz w:val="32"/>
                <w:szCs w:val="32"/>
              </w:rPr>
            </w:pPr>
            <w:r w:rsidRPr="0099052E">
              <w:rPr>
                <w:sz w:val="32"/>
                <w:szCs w:val="32"/>
              </w:rPr>
              <w:t>What group of people are you helping?</w:t>
            </w:r>
            <w:r w:rsidRPr="00F722DE">
              <w:rPr>
                <w:noProof/>
              </w:rPr>
              <mc:AlternateContent>
                <mc:Choice Requires="wps">
                  <w:drawing>
                    <wp:anchor distT="45720" distB="45720" distL="114300" distR="114300" simplePos="0" relativeHeight="251715631" behindDoc="0" locked="0" layoutInCell="1" allowOverlap="1" wp14:anchorId="3721EBC1" wp14:editId="2B5E0BDA">
                      <wp:simplePos x="0" y="0"/>
                      <wp:positionH relativeFrom="column">
                        <wp:posOffset>-5715</wp:posOffset>
                      </wp:positionH>
                      <wp:positionV relativeFrom="paragraph">
                        <wp:posOffset>285115</wp:posOffset>
                      </wp:positionV>
                      <wp:extent cx="3139440" cy="1404620"/>
                      <wp:effectExtent l="0" t="0" r="22860" b="21590"/>
                      <wp:wrapSquare wrapText="bothSides"/>
                      <wp:docPr id="257912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63ECE1F7" w14:textId="77777777" w:rsidR="00A60B26" w:rsidRDefault="00A60B26" w:rsidP="00A60B26"/>
                                <w:p w14:paraId="11A5AF8D" w14:textId="77777777" w:rsidR="00A60B26" w:rsidRDefault="00A60B26" w:rsidP="00A60B26"/>
                                <w:p w14:paraId="1C4C8081" w14:textId="77777777" w:rsidR="00A60B26" w:rsidRDefault="00A60B26" w:rsidP="00A60B26"/>
                                <w:p w14:paraId="3DEA84E5" w14:textId="77777777" w:rsidR="00A60B26" w:rsidRDefault="00A60B26" w:rsidP="00A60B26"/>
                                <w:p w14:paraId="68F90939" w14:textId="77777777" w:rsidR="00A60B26" w:rsidRDefault="00A60B26" w:rsidP="00A60B26"/>
                                <w:p w14:paraId="34E3CD37" w14:textId="77777777" w:rsidR="00A60B26" w:rsidRDefault="00A60B26" w:rsidP="00A60B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21EBC1" id="_x0000_s1039" type="#_x0000_t202" style="position:absolute;margin-left:-.45pt;margin-top:22.45pt;width:247.2pt;height:110.6pt;z-index:2517156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" fillcolor="#d8d8d8 [2732]">
                      <v:textbox style="mso-fit-shape-to-text:t">
                        <w:txbxContent>
                          <w:p w14:paraId="63ECE1F7" w14:textId="77777777" w:rsidR="00A60B26" w:rsidRDefault="00A60B26" w:rsidP="00A60B26"/>
                          <w:p w14:paraId="11A5AF8D" w14:textId="77777777" w:rsidR="00A60B26" w:rsidRDefault="00A60B26" w:rsidP="00A60B26"/>
                          <w:p w14:paraId="1C4C8081" w14:textId="77777777" w:rsidR="00A60B26" w:rsidRDefault="00A60B26" w:rsidP="00A60B26"/>
                          <w:p w14:paraId="3DEA84E5" w14:textId="77777777" w:rsidR="00A60B26" w:rsidRDefault="00A60B26" w:rsidP="00A60B26"/>
                          <w:p w14:paraId="68F90939" w14:textId="77777777" w:rsidR="00A60B26" w:rsidRDefault="00A60B26" w:rsidP="00A60B26"/>
                          <w:p w14:paraId="34E3CD37" w14:textId="77777777" w:rsidR="00A60B26" w:rsidRDefault="00A60B26" w:rsidP="00A60B26"/>
                        </w:txbxContent>
                      </v:textbox>
                      <w10:wrap type="square"/>
                    </v:shape>
                  </w:pict>
                </mc:Fallback>
              </mc:AlternateContent>
            </w:r>
          </w:p>
        </w:tc>
      </w:tr>
      <w:tr w:rsidR="00A60B26" w:rsidRPr="0099052E" w14:paraId="04A2C329" w14:textId="77777777" w:rsidTr="00964164">
        <w:trPr>
          <w:trHeight w:val="300"/>
        </w:trPr>
        <w:tc>
          <w:tcPr>
            <w:tcW w:w="3681" w:type="dxa"/>
          </w:tcPr>
          <w:p w14:paraId="03B5B7B6" w14:textId="14B7E39C" w:rsidR="00A60B26" w:rsidRPr="0099052E" w:rsidRDefault="00A60B26" w:rsidP="00356541">
            <w:pPr>
              <w:spacing w:line="360" w:lineRule="auto"/>
              <w:jc w:val="center"/>
              <w:rPr>
                <w:sz w:val="32"/>
                <w:szCs w:val="32"/>
              </w:rPr>
            </w:pPr>
            <w:r>
              <w:rPr>
                <w:noProof/>
              </w:rPr>
              <w:drawing>
                <wp:inline distT="0" distB="0" distL="0" distR="0" wp14:anchorId="4C23D9B9" wp14:editId="4FCD5EBA">
                  <wp:extent cx="1621790" cy="1621790"/>
                  <wp:effectExtent l="0" t="0" r="0" b="0"/>
                  <wp:docPr id="200888467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1790" cy="1621790"/>
                          </a:xfrm>
                          <a:prstGeom prst="rect">
                            <a:avLst/>
                          </a:prstGeom>
                          <a:noFill/>
                          <a:ln>
                            <a:noFill/>
                          </a:ln>
                        </pic:spPr>
                      </pic:pic>
                    </a:graphicData>
                  </a:graphic>
                </wp:inline>
              </w:drawing>
            </w:r>
          </w:p>
        </w:tc>
        <w:tc>
          <w:tcPr>
            <w:tcW w:w="5379" w:type="dxa"/>
          </w:tcPr>
          <w:p w14:paraId="6D558380" w14:textId="5306F915" w:rsidR="00A60B26" w:rsidRPr="00A60B26" w:rsidRDefault="00A60B26" w:rsidP="00A60B26">
            <w:pPr>
              <w:spacing w:line="360" w:lineRule="auto"/>
              <w:rPr>
                <w:sz w:val="32"/>
                <w:szCs w:val="32"/>
              </w:rPr>
            </w:pPr>
            <w:r w:rsidRPr="0099052E">
              <w:rPr>
                <w:sz w:val="32"/>
                <w:szCs w:val="32"/>
              </w:rPr>
              <w:t>How much money do you need</w:t>
            </w:r>
            <w:r>
              <w:rPr>
                <w:sz w:val="32"/>
                <w:szCs w:val="32"/>
              </w:rPr>
              <w:t>?</w:t>
            </w:r>
            <w:r w:rsidRPr="00F722DE">
              <w:rPr>
                <w:noProof/>
              </w:rPr>
              <mc:AlternateContent>
                <mc:Choice Requires="wps">
                  <w:drawing>
                    <wp:anchor distT="45720" distB="45720" distL="114300" distR="114300" simplePos="0" relativeHeight="251719727" behindDoc="0" locked="0" layoutInCell="1" allowOverlap="1" wp14:anchorId="3ACD1104" wp14:editId="681296A0">
                      <wp:simplePos x="0" y="0"/>
                      <wp:positionH relativeFrom="column">
                        <wp:posOffset>-5715</wp:posOffset>
                      </wp:positionH>
                      <wp:positionV relativeFrom="paragraph">
                        <wp:posOffset>414020</wp:posOffset>
                      </wp:positionV>
                      <wp:extent cx="3139440" cy="1404620"/>
                      <wp:effectExtent l="0" t="0" r="22860" b="21590"/>
                      <wp:wrapSquare wrapText="bothSides"/>
                      <wp:docPr id="177619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32059E17" w14:textId="77777777" w:rsidR="00A60B26" w:rsidRDefault="00A60B26" w:rsidP="00A60B26"/>
                                <w:p w14:paraId="1C8E9ECA" w14:textId="77777777" w:rsidR="00A60B26" w:rsidRDefault="00A60B26" w:rsidP="00A60B26"/>
                                <w:p w14:paraId="266E7B55" w14:textId="77777777" w:rsidR="00A60B26" w:rsidRDefault="00A60B26" w:rsidP="00A60B26"/>
                                <w:p w14:paraId="777E3E72" w14:textId="77777777" w:rsidR="00A60B26" w:rsidRDefault="00A60B26" w:rsidP="00A60B26"/>
                                <w:p w14:paraId="412EA20F" w14:textId="77777777" w:rsidR="00A60B26" w:rsidRDefault="00A60B26" w:rsidP="00A60B26"/>
                                <w:p w14:paraId="350C0306" w14:textId="77777777" w:rsidR="00A60B26" w:rsidRDefault="00A60B26" w:rsidP="00A60B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CD1104" id="_x0000_s1040" type="#_x0000_t202" style="position:absolute;margin-left:-.45pt;margin-top:32.6pt;width:247.2pt;height:110.6pt;z-index:25171972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" fillcolor="#d8d8d8 [2732]">
                      <v:textbox style="mso-fit-shape-to-text:t">
                        <w:txbxContent>
                          <w:p w14:paraId="32059E17" w14:textId="77777777" w:rsidR="00A60B26" w:rsidRDefault="00A60B26" w:rsidP="00A60B26"/>
                          <w:p w14:paraId="1C8E9ECA" w14:textId="77777777" w:rsidR="00A60B26" w:rsidRDefault="00A60B26" w:rsidP="00A60B26"/>
                          <w:p w14:paraId="266E7B55" w14:textId="77777777" w:rsidR="00A60B26" w:rsidRDefault="00A60B26" w:rsidP="00A60B26"/>
                          <w:p w14:paraId="777E3E72" w14:textId="77777777" w:rsidR="00A60B26" w:rsidRDefault="00A60B26" w:rsidP="00A60B26"/>
                          <w:p w14:paraId="412EA20F" w14:textId="77777777" w:rsidR="00A60B26" w:rsidRDefault="00A60B26" w:rsidP="00A60B26"/>
                          <w:p w14:paraId="350C0306" w14:textId="77777777" w:rsidR="00A60B26" w:rsidRDefault="00A60B26" w:rsidP="00A60B26"/>
                        </w:txbxContent>
                      </v:textbox>
                      <w10:wrap type="square"/>
                    </v:shape>
                  </w:pict>
                </mc:Fallback>
              </mc:AlternateContent>
            </w:r>
          </w:p>
        </w:tc>
      </w:tr>
      <w:tr w:rsidR="00A60B26" w:rsidRPr="0099052E" w14:paraId="5AA9F1DD" w14:textId="77777777" w:rsidTr="00964164">
        <w:trPr>
          <w:trHeight w:val="300"/>
        </w:trPr>
        <w:tc>
          <w:tcPr>
            <w:tcW w:w="3681" w:type="dxa"/>
          </w:tcPr>
          <w:p w14:paraId="2C8B2C15" w14:textId="77777777" w:rsidR="00A60B26" w:rsidRPr="0099052E" w:rsidRDefault="00A60B26" w:rsidP="00356541">
            <w:pPr>
              <w:spacing w:line="360" w:lineRule="auto"/>
              <w:jc w:val="center"/>
              <w:rPr>
                <w:sz w:val="32"/>
                <w:szCs w:val="32"/>
              </w:rPr>
            </w:pPr>
          </w:p>
        </w:tc>
        <w:tc>
          <w:tcPr>
            <w:tcW w:w="5379" w:type="dxa"/>
          </w:tcPr>
          <w:p w14:paraId="5FC2AD7C" w14:textId="77777777" w:rsidR="00A60B26" w:rsidRPr="00A60B26" w:rsidRDefault="00A60B26" w:rsidP="00A60B26">
            <w:pPr>
              <w:spacing w:line="360" w:lineRule="auto"/>
              <w:rPr>
                <w:sz w:val="32"/>
                <w:szCs w:val="32"/>
              </w:rPr>
            </w:pPr>
            <w:r w:rsidRPr="00A60B26">
              <w:rPr>
                <w:sz w:val="32"/>
                <w:szCs w:val="32"/>
              </w:rPr>
              <w:t>If you have it: </w:t>
            </w:r>
          </w:p>
          <w:p w14:paraId="7226EEF4" w14:textId="54B2C6C1" w:rsidR="00A60B26" w:rsidRPr="00A60B26" w:rsidRDefault="00A60B26" w:rsidP="00A60B26">
            <w:pPr>
              <w:spacing w:line="360" w:lineRule="auto"/>
              <w:rPr>
                <w:sz w:val="32"/>
                <w:szCs w:val="32"/>
              </w:rPr>
            </w:pPr>
            <w:r w:rsidRPr="00A60B26">
              <w:rPr>
                <w:sz w:val="32"/>
                <w:szCs w:val="32"/>
              </w:rPr>
              <w:t>You can send us a document with your budget details </w:t>
            </w:r>
          </w:p>
        </w:tc>
      </w:tr>
      <w:tr w:rsidR="009F251B" w:rsidRPr="0099052E" w14:paraId="45219005" w14:textId="77777777" w:rsidTr="00964164">
        <w:trPr>
          <w:trHeight w:val="300"/>
        </w:trPr>
        <w:tc>
          <w:tcPr>
            <w:tcW w:w="3681" w:type="dxa"/>
          </w:tcPr>
          <w:p w14:paraId="61FF8E7F" w14:textId="77777777" w:rsidR="009F251B" w:rsidRPr="0099052E" w:rsidRDefault="009F251B" w:rsidP="00356541">
            <w:pPr>
              <w:spacing w:line="360" w:lineRule="auto"/>
              <w:jc w:val="center"/>
              <w:rPr>
                <w:sz w:val="32"/>
                <w:szCs w:val="32"/>
              </w:rPr>
            </w:pPr>
          </w:p>
        </w:tc>
        <w:tc>
          <w:tcPr>
            <w:tcW w:w="5379" w:type="dxa"/>
          </w:tcPr>
          <w:p w14:paraId="7D1ED0A5" w14:textId="77777777" w:rsidR="00A60B26" w:rsidRPr="00A60B26" w:rsidRDefault="00A60B26" w:rsidP="00A60B26">
            <w:pPr>
              <w:spacing w:line="360" w:lineRule="auto"/>
              <w:rPr>
                <w:sz w:val="32"/>
                <w:szCs w:val="32"/>
              </w:rPr>
            </w:pPr>
            <w:r w:rsidRPr="00A60B26">
              <w:rPr>
                <w:sz w:val="32"/>
                <w:szCs w:val="32"/>
              </w:rPr>
              <w:t>We want to know how your work helps disabled people. </w:t>
            </w:r>
          </w:p>
          <w:p w14:paraId="22374CFE" w14:textId="77777777" w:rsidR="00A60B26" w:rsidRPr="00A60B26" w:rsidRDefault="00A60B26" w:rsidP="00A60B26">
            <w:pPr>
              <w:spacing w:line="360" w:lineRule="auto"/>
              <w:rPr>
                <w:sz w:val="32"/>
                <w:szCs w:val="32"/>
              </w:rPr>
            </w:pPr>
            <w:r w:rsidRPr="00A60B26">
              <w:rPr>
                <w:sz w:val="32"/>
                <w:szCs w:val="32"/>
              </w:rPr>
              <w:t>This includes: </w:t>
            </w:r>
          </w:p>
          <w:p w14:paraId="3E917A46" w14:textId="77777777" w:rsidR="00A60B26" w:rsidRPr="00A60B26" w:rsidRDefault="00A60B26">
            <w:pPr>
              <w:pStyle w:val="ListParagraph"/>
              <w:numPr>
                <w:ilvl w:val="0"/>
                <w:numId w:val="19"/>
              </w:numPr>
              <w:spacing w:line="360" w:lineRule="auto"/>
              <w:rPr>
                <w:sz w:val="32"/>
                <w:szCs w:val="32"/>
              </w:rPr>
            </w:pPr>
            <w:r w:rsidRPr="00A60B26">
              <w:rPr>
                <w:sz w:val="32"/>
                <w:szCs w:val="32"/>
              </w:rPr>
              <w:t>Respect (mana) </w:t>
            </w:r>
          </w:p>
          <w:p w14:paraId="240A95CD" w14:textId="6E42E67C" w:rsidR="009F251B" w:rsidRPr="00A60B26" w:rsidRDefault="00A60B26">
            <w:pPr>
              <w:pStyle w:val="ListParagraph"/>
              <w:numPr>
                <w:ilvl w:val="0"/>
                <w:numId w:val="19"/>
              </w:numPr>
              <w:spacing w:line="360" w:lineRule="auto"/>
              <w:rPr>
                <w:rFonts w:ascii="Arial" w:hAnsi="Arial" w:cstheme="majorBidi"/>
                <w:sz w:val="40"/>
                <w:szCs w:val="40"/>
              </w:rPr>
            </w:pPr>
            <w:r w:rsidRPr="00A60B26">
              <w:rPr>
                <w:sz w:val="32"/>
                <w:szCs w:val="32"/>
              </w:rPr>
              <w:t>Choice and control</w:t>
            </w:r>
            <w:r w:rsidRPr="00A60B26">
              <w:rPr>
                <w:rFonts w:eastAsiaTheme="majorEastAsia"/>
                <w:b/>
                <w:color w:val="000000" w:themeColor="text1"/>
                <w:spacing w:val="0"/>
                <w:sz w:val="40"/>
                <w:szCs w:val="40"/>
              </w:rPr>
              <w:t> </w:t>
            </w:r>
          </w:p>
        </w:tc>
      </w:tr>
      <w:tr w:rsidR="00A60B26" w:rsidRPr="0099052E" w14:paraId="65BAD788" w14:textId="77777777" w:rsidTr="00964164">
        <w:trPr>
          <w:trHeight w:val="300"/>
        </w:trPr>
        <w:tc>
          <w:tcPr>
            <w:tcW w:w="3681" w:type="dxa"/>
          </w:tcPr>
          <w:p w14:paraId="2BC91D9F" w14:textId="256DE580" w:rsidR="00A60B26" w:rsidRPr="0099052E" w:rsidRDefault="00A60B26" w:rsidP="00356541">
            <w:pPr>
              <w:spacing w:line="360" w:lineRule="auto"/>
              <w:jc w:val="center"/>
              <w:rPr>
                <w:sz w:val="32"/>
                <w:szCs w:val="32"/>
              </w:rPr>
            </w:pPr>
            <w:r>
              <w:rPr>
                <w:noProof/>
              </w:rPr>
              <w:lastRenderedPageBreak/>
              <w:drawing>
                <wp:inline distT="0" distB="0" distL="0" distR="0" wp14:anchorId="040A27E2" wp14:editId="14A8CE6A">
                  <wp:extent cx="1889125" cy="1889125"/>
                  <wp:effectExtent l="0" t="0" r="0" b="0"/>
                  <wp:docPr id="27753796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89125" cy="1889125"/>
                          </a:xfrm>
                          <a:prstGeom prst="rect">
                            <a:avLst/>
                          </a:prstGeom>
                          <a:noFill/>
                          <a:ln>
                            <a:noFill/>
                          </a:ln>
                        </pic:spPr>
                      </pic:pic>
                    </a:graphicData>
                  </a:graphic>
                </wp:inline>
              </w:drawing>
            </w:r>
          </w:p>
        </w:tc>
        <w:tc>
          <w:tcPr>
            <w:tcW w:w="5379" w:type="dxa"/>
          </w:tcPr>
          <w:p w14:paraId="1DC47D48" w14:textId="77777777" w:rsidR="00A60B26" w:rsidRPr="00A60B26" w:rsidRDefault="00A60B26" w:rsidP="00A60B26">
            <w:pPr>
              <w:spacing w:line="360" w:lineRule="auto"/>
              <w:rPr>
                <w:sz w:val="32"/>
                <w:szCs w:val="32"/>
              </w:rPr>
            </w:pPr>
            <w:r w:rsidRPr="00A60B26">
              <w:rPr>
                <w:sz w:val="32"/>
                <w:szCs w:val="32"/>
              </w:rPr>
              <w:t>Please choose what is true: </w:t>
            </w:r>
          </w:p>
          <w:p w14:paraId="1606EA88" w14:textId="4D929209" w:rsidR="00A60B26" w:rsidRPr="00A60B26" w:rsidRDefault="00A60B26" w:rsidP="00A60B26">
            <w:pPr>
              <w:spacing w:line="360" w:lineRule="auto"/>
              <w:rPr>
                <w:sz w:val="32"/>
                <w:szCs w:val="32"/>
              </w:rPr>
            </w:pPr>
            <w:r w:rsidRPr="00A60B26">
              <w:rPr>
                <w:sz w:val="32"/>
                <w:szCs w:val="32"/>
              </w:rPr>
              <w:t>​​</w:t>
            </w:r>
            <w:r>
              <w:rPr>
                <w:sz w:val="32"/>
                <w:szCs w:val="32"/>
              </w:rPr>
              <w:t xml:space="preserve"> </w:t>
            </w:r>
            <w:sdt>
              <w:sdtPr>
                <w:rPr>
                  <w:sz w:val="32"/>
                  <w:szCs w:val="32"/>
                </w:rPr>
                <w:id w:val="1844889953"/>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A60B26">
              <w:rPr>
                <w:rFonts w:ascii="Cambria" w:hAnsi="Cambria" w:cs="Cambria"/>
                <w:sz w:val="32"/>
                <w:szCs w:val="32"/>
              </w:rPr>
              <w:t xml:space="preserve"> ​</w:t>
            </w:r>
            <w:r w:rsidRPr="00A60B26">
              <w:rPr>
                <w:sz w:val="32"/>
                <w:szCs w:val="32"/>
              </w:rPr>
              <w:t>People with lived experience are leaders </w:t>
            </w:r>
          </w:p>
          <w:p w14:paraId="22601FCD" w14:textId="12DD2C91" w:rsidR="00A60B26" w:rsidRPr="00A60B26" w:rsidRDefault="00A60B26" w:rsidP="00A60B26">
            <w:pPr>
              <w:spacing w:line="360" w:lineRule="auto"/>
              <w:rPr>
                <w:sz w:val="32"/>
                <w:szCs w:val="32"/>
              </w:rPr>
            </w:pPr>
            <w:r w:rsidRPr="00A60B26">
              <w:rPr>
                <w:sz w:val="32"/>
                <w:szCs w:val="32"/>
              </w:rPr>
              <w:t>​​</w:t>
            </w:r>
            <w:r>
              <w:rPr>
                <w:sz w:val="32"/>
                <w:szCs w:val="32"/>
              </w:rPr>
              <w:t xml:space="preserve"> </w:t>
            </w:r>
            <w:sdt>
              <w:sdtPr>
                <w:rPr>
                  <w:sz w:val="32"/>
                  <w:szCs w:val="32"/>
                </w:rPr>
                <w:id w:val="721712740"/>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A60B26">
              <w:rPr>
                <w:rFonts w:ascii="Cambria" w:hAnsi="Cambria" w:cs="Cambria"/>
                <w:sz w:val="32"/>
                <w:szCs w:val="32"/>
              </w:rPr>
              <w:t xml:space="preserve"> ​</w:t>
            </w:r>
            <w:r w:rsidRPr="00A60B26">
              <w:rPr>
                <w:sz w:val="32"/>
                <w:szCs w:val="32"/>
              </w:rPr>
              <w:t>People with lived experience help make decisions </w:t>
            </w:r>
          </w:p>
          <w:p w14:paraId="5CB0BE62" w14:textId="1C154B9B" w:rsidR="00A60B26" w:rsidRPr="00A60B26" w:rsidRDefault="00A60B26" w:rsidP="00A60B26">
            <w:pPr>
              <w:spacing w:line="360" w:lineRule="auto"/>
              <w:rPr>
                <w:sz w:val="32"/>
                <w:szCs w:val="32"/>
              </w:rPr>
            </w:pPr>
            <w:r w:rsidRPr="00A60B26">
              <w:rPr>
                <w:sz w:val="32"/>
                <w:szCs w:val="32"/>
              </w:rPr>
              <w:t>​​</w:t>
            </w:r>
            <w:r>
              <w:rPr>
                <w:sz w:val="32"/>
                <w:szCs w:val="32"/>
              </w:rPr>
              <w:t xml:space="preserve"> </w:t>
            </w:r>
            <w:sdt>
              <w:sdtPr>
                <w:rPr>
                  <w:sz w:val="32"/>
                  <w:szCs w:val="32"/>
                </w:rPr>
                <w:id w:val="31386473"/>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A60B26">
              <w:rPr>
                <w:rFonts w:ascii="Cambria" w:hAnsi="Cambria" w:cs="Cambria"/>
                <w:sz w:val="32"/>
                <w:szCs w:val="32"/>
              </w:rPr>
              <w:t xml:space="preserve"> ​</w:t>
            </w:r>
            <w:r w:rsidRPr="00A60B26">
              <w:rPr>
                <w:sz w:val="32"/>
                <w:szCs w:val="32"/>
              </w:rPr>
              <w:t>Your work helps people have more independence or choice </w:t>
            </w:r>
          </w:p>
          <w:p w14:paraId="397F9319" w14:textId="77777777" w:rsidR="00A60B26" w:rsidRDefault="00A60B26" w:rsidP="00A60B26">
            <w:pPr>
              <w:spacing w:line="360" w:lineRule="auto"/>
              <w:rPr>
                <w:sz w:val="32"/>
                <w:szCs w:val="32"/>
              </w:rPr>
            </w:pPr>
            <w:r w:rsidRPr="00A60B26">
              <w:rPr>
                <w:sz w:val="32"/>
                <w:szCs w:val="32"/>
              </w:rPr>
              <w:t>​​</w:t>
            </w:r>
            <w:r>
              <w:rPr>
                <w:sz w:val="32"/>
                <w:szCs w:val="32"/>
              </w:rPr>
              <w:t xml:space="preserve"> </w:t>
            </w:r>
            <w:sdt>
              <w:sdtPr>
                <w:rPr>
                  <w:sz w:val="32"/>
                  <w:szCs w:val="32"/>
                </w:rPr>
                <w:id w:val="-351795013"/>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A60B26">
              <w:rPr>
                <w:rFonts w:ascii="Cambria" w:hAnsi="Cambria" w:cs="Cambria"/>
                <w:sz w:val="32"/>
                <w:szCs w:val="32"/>
              </w:rPr>
              <w:t xml:space="preserve"> ​</w:t>
            </w:r>
            <w:r w:rsidRPr="00A60B26">
              <w:rPr>
                <w:sz w:val="32"/>
                <w:szCs w:val="32"/>
              </w:rPr>
              <w:t>Other </w:t>
            </w:r>
          </w:p>
          <w:p w14:paraId="5D822B0F" w14:textId="1E799507" w:rsidR="00964164" w:rsidRPr="00A60B26" w:rsidRDefault="00964164" w:rsidP="00A60B26">
            <w:pPr>
              <w:spacing w:line="360" w:lineRule="auto"/>
              <w:rPr>
                <w:sz w:val="32"/>
                <w:szCs w:val="32"/>
              </w:rPr>
            </w:pPr>
          </w:p>
        </w:tc>
      </w:tr>
      <w:tr w:rsidR="00A60B26" w:rsidRPr="0099052E" w14:paraId="0888D305" w14:textId="77777777" w:rsidTr="00964164">
        <w:trPr>
          <w:trHeight w:val="300"/>
        </w:trPr>
        <w:tc>
          <w:tcPr>
            <w:tcW w:w="3681" w:type="dxa"/>
          </w:tcPr>
          <w:p w14:paraId="4FCD6B18" w14:textId="77777777" w:rsidR="00A60B26" w:rsidRPr="0099052E" w:rsidRDefault="00A60B26" w:rsidP="00356541">
            <w:pPr>
              <w:spacing w:line="360" w:lineRule="auto"/>
              <w:jc w:val="center"/>
              <w:rPr>
                <w:sz w:val="32"/>
                <w:szCs w:val="32"/>
              </w:rPr>
            </w:pPr>
          </w:p>
        </w:tc>
        <w:tc>
          <w:tcPr>
            <w:tcW w:w="5379" w:type="dxa"/>
          </w:tcPr>
          <w:p w14:paraId="07647FD5" w14:textId="77777777" w:rsidR="00A60B26" w:rsidRPr="00A60B26" w:rsidRDefault="00A60B26" w:rsidP="00A60B26">
            <w:pPr>
              <w:spacing w:line="360" w:lineRule="auto"/>
              <w:rPr>
                <w:sz w:val="32"/>
                <w:szCs w:val="32"/>
              </w:rPr>
            </w:pPr>
            <w:r w:rsidRPr="00A60B26">
              <w:rPr>
                <w:sz w:val="32"/>
                <w:szCs w:val="32"/>
              </w:rPr>
              <w:t>Note: </w:t>
            </w:r>
          </w:p>
          <w:p w14:paraId="3588BA5D" w14:textId="77777777" w:rsidR="00A60B26" w:rsidRPr="00A60B26" w:rsidRDefault="00A60B26" w:rsidP="00A60B26">
            <w:pPr>
              <w:spacing w:line="360" w:lineRule="auto"/>
              <w:rPr>
                <w:sz w:val="32"/>
                <w:szCs w:val="32"/>
              </w:rPr>
            </w:pPr>
            <w:r w:rsidRPr="00A60B26">
              <w:rPr>
                <w:sz w:val="32"/>
                <w:szCs w:val="32"/>
              </w:rPr>
              <w:t>Lived experience can include: </w:t>
            </w:r>
          </w:p>
          <w:p w14:paraId="596258AA" w14:textId="77777777" w:rsidR="00A60B26" w:rsidRPr="00A60B26" w:rsidRDefault="00A60B26">
            <w:pPr>
              <w:pStyle w:val="ListParagraph"/>
              <w:numPr>
                <w:ilvl w:val="0"/>
                <w:numId w:val="20"/>
              </w:numPr>
              <w:tabs>
                <w:tab w:val="num" w:pos="720"/>
              </w:tabs>
              <w:spacing w:line="360" w:lineRule="auto"/>
              <w:rPr>
                <w:sz w:val="32"/>
                <w:szCs w:val="32"/>
              </w:rPr>
            </w:pPr>
            <w:r w:rsidRPr="00A60B26">
              <w:rPr>
                <w:sz w:val="32"/>
                <w:szCs w:val="32"/>
              </w:rPr>
              <w:t>Disabled people </w:t>
            </w:r>
          </w:p>
          <w:p w14:paraId="699285BB" w14:textId="77777777" w:rsidR="00A60B26" w:rsidRDefault="00A60B26">
            <w:pPr>
              <w:pStyle w:val="ListParagraph"/>
              <w:numPr>
                <w:ilvl w:val="0"/>
                <w:numId w:val="20"/>
              </w:numPr>
              <w:spacing w:line="360" w:lineRule="auto"/>
              <w:rPr>
                <w:sz w:val="32"/>
                <w:szCs w:val="32"/>
              </w:rPr>
            </w:pPr>
            <w:r w:rsidRPr="00A60B26">
              <w:rPr>
                <w:sz w:val="32"/>
                <w:szCs w:val="32"/>
              </w:rPr>
              <w:t>Whānau (family) </w:t>
            </w:r>
          </w:p>
          <w:p w14:paraId="16926065" w14:textId="285E0DAE" w:rsidR="00964164" w:rsidRPr="00A60B26" w:rsidRDefault="00964164" w:rsidP="00964164">
            <w:pPr>
              <w:pStyle w:val="ListParagraph"/>
              <w:numPr>
                <w:ilvl w:val="0"/>
                <w:numId w:val="0"/>
              </w:numPr>
              <w:spacing w:line="360" w:lineRule="auto"/>
              <w:ind w:left="720"/>
              <w:rPr>
                <w:sz w:val="32"/>
                <w:szCs w:val="32"/>
              </w:rPr>
            </w:pPr>
          </w:p>
        </w:tc>
      </w:tr>
      <w:tr w:rsidR="00A60B26" w:rsidRPr="0099052E" w14:paraId="7B5A3366" w14:textId="77777777" w:rsidTr="00964164">
        <w:trPr>
          <w:trHeight w:val="300"/>
        </w:trPr>
        <w:tc>
          <w:tcPr>
            <w:tcW w:w="3681" w:type="dxa"/>
          </w:tcPr>
          <w:p w14:paraId="5D66A4FC" w14:textId="56FE2B90" w:rsidR="00A60B26" w:rsidRPr="0099052E" w:rsidRDefault="00A60B26" w:rsidP="00356541">
            <w:pPr>
              <w:spacing w:line="360" w:lineRule="auto"/>
              <w:jc w:val="center"/>
              <w:rPr>
                <w:sz w:val="32"/>
                <w:szCs w:val="32"/>
              </w:rPr>
            </w:pPr>
            <w:r>
              <w:rPr>
                <w:noProof/>
              </w:rPr>
              <w:drawing>
                <wp:inline distT="0" distB="0" distL="0" distR="0" wp14:anchorId="12F8F1C8" wp14:editId="5897EA23">
                  <wp:extent cx="2200275" cy="2191385"/>
                  <wp:effectExtent l="0" t="0" r="9525" b="0"/>
                  <wp:docPr id="153463740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0275" cy="2191385"/>
                          </a:xfrm>
                          <a:prstGeom prst="rect">
                            <a:avLst/>
                          </a:prstGeom>
                          <a:noFill/>
                          <a:ln>
                            <a:noFill/>
                          </a:ln>
                        </pic:spPr>
                      </pic:pic>
                    </a:graphicData>
                  </a:graphic>
                </wp:inline>
              </w:drawing>
            </w:r>
          </w:p>
        </w:tc>
        <w:tc>
          <w:tcPr>
            <w:tcW w:w="5379" w:type="dxa"/>
          </w:tcPr>
          <w:p w14:paraId="45D444A4" w14:textId="01FBE58E" w:rsidR="00A60B26" w:rsidRPr="0099052E" w:rsidRDefault="00A60B26" w:rsidP="00A60B26">
            <w:pPr>
              <w:spacing w:line="360" w:lineRule="auto"/>
              <w:rPr>
                <w:sz w:val="32"/>
                <w:szCs w:val="32"/>
              </w:rPr>
            </w:pPr>
            <w:r w:rsidRPr="00A60B26">
              <w:rPr>
                <w:sz w:val="32"/>
                <w:szCs w:val="32"/>
              </w:rPr>
              <w:t>Tell us more about how you do this:</w:t>
            </w:r>
            <w:r w:rsidRPr="00F722DE">
              <w:rPr>
                <w:noProof/>
              </w:rPr>
              <mc:AlternateContent>
                <mc:Choice Requires="wps">
                  <w:drawing>
                    <wp:anchor distT="45720" distB="45720" distL="114300" distR="114300" simplePos="0" relativeHeight="251721775" behindDoc="0" locked="0" layoutInCell="1" allowOverlap="1" wp14:anchorId="0619235F" wp14:editId="0D6EB680">
                      <wp:simplePos x="0" y="0"/>
                      <wp:positionH relativeFrom="column">
                        <wp:posOffset>-5715</wp:posOffset>
                      </wp:positionH>
                      <wp:positionV relativeFrom="paragraph">
                        <wp:posOffset>416560</wp:posOffset>
                      </wp:positionV>
                      <wp:extent cx="3139440" cy="1404620"/>
                      <wp:effectExtent l="0" t="0" r="22860" b="21590"/>
                      <wp:wrapSquare wrapText="bothSides"/>
                      <wp:docPr id="1317625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68AABE5E" w14:textId="77777777" w:rsidR="00A60B26" w:rsidRDefault="00A60B26" w:rsidP="00A60B26"/>
                                <w:p w14:paraId="7955FEE7" w14:textId="77777777" w:rsidR="00A60B26" w:rsidRDefault="00A60B26" w:rsidP="00A60B26"/>
                                <w:p w14:paraId="7320CD30" w14:textId="77777777" w:rsidR="00A60B26" w:rsidRDefault="00A60B26" w:rsidP="00A60B26"/>
                                <w:p w14:paraId="4C6CB295" w14:textId="77777777" w:rsidR="00A60B26" w:rsidRDefault="00A60B26" w:rsidP="00A60B26"/>
                                <w:p w14:paraId="010BD99F" w14:textId="77777777" w:rsidR="00A60B26" w:rsidRDefault="00A60B26" w:rsidP="00A60B26"/>
                                <w:p w14:paraId="3EA853EC" w14:textId="77777777" w:rsidR="00A60B26" w:rsidRDefault="00A60B26" w:rsidP="00A60B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19235F" id="_x0000_s1041" type="#_x0000_t202" style="position:absolute;margin-left:-.45pt;margin-top:32.8pt;width:247.2pt;height:110.6pt;z-index:25172177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" fillcolor="#d8d8d8 [2732]">
                      <v:textbox style="mso-fit-shape-to-text:t">
                        <w:txbxContent>
                          <w:p w14:paraId="68AABE5E" w14:textId="77777777" w:rsidR="00A60B26" w:rsidRDefault="00A60B26" w:rsidP="00A60B26"/>
                          <w:p w14:paraId="7955FEE7" w14:textId="77777777" w:rsidR="00A60B26" w:rsidRDefault="00A60B26" w:rsidP="00A60B26"/>
                          <w:p w14:paraId="7320CD30" w14:textId="77777777" w:rsidR="00A60B26" w:rsidRDefault="00A60B26" w:rsidP="00A60B26"/>
                          <w:p w14:paraId="4C6CB295" w14:textId="77777777" w:rsidR="00A60B26" w:rsidRDefault="00A60B26" w:rsidP="00A60B26"/>
                          <w:p w14:paraId="010BD99F" w14:textId="77777777" w:rsidR="00A60B26" w:rsidRDefault="00A60B26" w:rsidP="00A60B26"/>
                          <w:p w14:paraId="3EA853EC" w14:textId="77777777" w:rsidR="00A60B26" w:rsidRDefault="00A60B26" w:rsidP="00A60B26"/>
                        </w:txbxContent>
                      </v:textbox>
                      <w10:wrap type="square"/>
                    </v:shape>
                  </w:pict>
                </mc:Fallback>
              </mc:AlternateContent>
            </w:r>
          </w:p>
        </w:tc>
      </w:tr>
      <w:tr w:rsidR="00A60B26" w:rsidRPr="0099052E" w14:paraId="7D825EB1" w14:textId="77777777" w:rsidTr="00964164">
        <w:trPr>
          <w:trHeight w:val="300"/>
        </w:trPr>
        <w:tc>
          <w:tcPr>
            <w:tcW w:w="3681" w:type="dxa"/>
          </w:tcPr>
          <w:p w14:paraId="5713AD08" w14:textId="13D6B10E" w:rsidR="00A60B26" w:rsidRPr="0099052E" w:rsidRDefault="00A60B26" w:rsidP="00356541">
            <w:pPr>
              <w:spacing w:line="360" w:lineRule="auto"/>
              <w:jc w:val="center"/>
              <w:rPr>
                <w:sz w:val="32"/>
                <w:szCs w:val="32"/>
              </w:rPr>
            </w:pPr>
            <w:r>
              <w:rPr>
                <w:noProof/>
              </w:rPr>
              <w:lastRenderedPageBreak/>
              <w:drawing>
                <wp:inline distT="0" distB="0" distL="0" distR="0" wp14:anchorId="0CCAF23D" wp14:editId="220ACFE8">
                  <wp:extent cx="2200275" cy="2191385"/>
                  <wp:effectExtent l="0" t="0" r="9525" b="0"/>
                  <wp:docPr id="32715599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0275" cy="2191385"/>
                          </a:xfrm>
                          <a:prstGeom prst="rect">
                            <a:avLst/>
                          </a:prstGeom>
                          <a:noFill/>
                          <a:ln>
                            <a:noFill/>
                          </a:ln>
                        </pic:spPr>
                      </pic:pic>
                    </a:graphicData>
                  </a:graphic>
                </wp:inline>
              </w:drawing>
            </w:r>
          </w:p>
        </w:tc>
        <w:tc>
          <w:tcPr>
            <w:tcW w:w="5379" w:type="dxa"/>
          </w:tcPr>
          <w:p w14:paraId="76024D31" w14:textId="77777777" w:rsidR="00A60B26" w:rsidRPr="00A60B26" w:rsidRDefault="00A60B26" w:rsidP="00A60B26">
            <w:pPr>
              <w:spacing w:line="360" w:lineRule="auto"/>
              <w:rPr>
                <w:sz w:val="32"/>
                <w:szCs w:val="32"/>
              </w:rPr>
            </w:pPr>
            <w:r w:rsidRPr="00A60B26">
              <w:rPr>
                <w:sz w:val="32"/>
                <w:szCs w:val="32"/>
              </w:rPr>
              <w:t>Choose</w:t>
            </w:r>
            <w:r w:rsidRPr="00A60B26">
              <w:rPr>
                <w:b/>
                <w:bCs/>
                <w:sz w:val="32"/>
                <w:szCs w:val="32"/>
              </w:rPr>
              <w:t> 1 or more priority area </w:t>
            </w:r>
            <w:r w:rsidRPr="00A60B26">
              <w:rPr>
                <w:sz w:val="32"/>
                <w:szCs w:val="32"/>
              </w:rPr>
              <w:t>that your group is working in: </w:t>
            </w:r>
          </w:p>
          <w:p w14:paraId="5158416B" w14:textId="77777777" w:rsidR="00A60B26" w:rsidRPr="00A60B26" w:rsidRDefault="00A60B26" w:rsidP="00A60B26">
            <w:pPr>
              <w:spacing w:line="360" w:lineRule="auto"/>
              <w:rPr>
                <w:sz w:val="32"/>
                <w:szCs w:val="32"/>
              </w:rPr>
            </w:pPr>
            <w:r w:rsidRPr="00A60B26">
              <w:rPr>
                <w:sz w:val="32"/>
                <w:szCs w:val="32"/>
              </w:rPr>
              <w:t> </w:t>
            </w:r>
          </w:p>
          <w:p w14:paraId="41D28003" w14:textId="4DCFFF5E" w:rsidR="00A60B26" w:rsidRPr="00A60B26" w:rsidRDefault="00A60B26" w:rsidP="00A60B26">
            <w:pPr>
              <w:spacing w:line="360" w:lineRule="auto"/>
              <w:rPr>
                <w:sz w:val="32"/>
                <w:szCs w:val="32"/>
              </w:rPr>
            </w:pPr>
            <w:r w:rsidRPr="00A60B26">
              <w:rPr>
                <w:sz w:val="32"/>
                <w:szCs w:val="32"/>
              </w:rPr>
              <w:t>​​</w:t>
            </w:r>
            <w:r>
              <w:rPr>
                <w:sz w:val="32"/>
                <w:szCs w:val="32"/>
              </w:rPr>
              <w:t xml:space="preserve"> </w:t>
            </w:r>
            <w:sdt>
              <w:sdtPr>
                <w:rPr>
                  <w:sz w:val="32"/>
                  <w:szCs w:val="32"/>
                </w:rPr>
                <w:id w:val="-1953313827"/>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A60B26">
              <w:rPr>
                <w:rFonts w:ascii="Cambria" w:hAnsi="Cambria" w:cs="Cambria"/>
                <w:sz w:val="32"/>
                <w:szCs w:val="32"/>
              </w:rPr>
              <w:t xml:space="preserve"> ​</w:t>
            </w:r>
            <w:r w:rsidRPr="00A60B26">
              <w:rPr>
                <w:sz w:val="32"/>
                <w:szCs w:val="32"/>
              </w:rPr>
              <w:t>Health and wellbeing </w:t>
            </w:r>
          </w:p>
          <w:p w14:paraId="4385BA46" w14:textId="009142D2" w:rsidR="00A60B26" w:rsidRPr="00A60B26" w:rsidRDefault="00A60B26" w:rsidP="00A60B26">
            <w:pPr>
              <w:spacing w:line="360" w:lineRule="auto"/>
              <w:rPr>
                <w:sz w:val="32"/>
                <w:szCs w:val="32"/>
              </w:rPr>
            </w:pPr>
            <w:r w:rsidRPr="00A60B26">
              <w:rPr>
                <w:sz w:val="32"/>
                <w:szCs w:val="32"/>
              </w:rPr>
              <w:t>​​</w:t>
            </w:r>
            <w:r>
              <w:rPr>
                <w:sz w:val="32"/>
                <w:szCs w:val="32"/>
              </w:rPr>
              <w:t xml:space="preserve"> </w:t>
            </w:r>
            <w:sdt>
              <w:sdtPr>
                <w:rPr>
                  <w:sz w:val="32"/>
                  <w:szCs w:val="32"/>
                </w:rPr>
                <w:id w:val="921534809"/>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A60B26">
              <w:rPr>
                <w:rFonts w:ascii="Cambria" w:hAnsi="Cambria" w:cs="Cambria"/>
                <w:sz w:val="32"/>
                <w:szCs w:val="32"/>
              </w:rPr>
              <w:t xml:space="preserve"> ​</w:t>
            </w:r>
            <w:r w:rsidRPr="00A60B26">
              <w:rPr>
                <w:sz w:val="32"/>
                <w:szCs w:val="32"/>
              </w:rPr>
              <w:t>Education </w:t>
            </w:r>
          </w:p>
          <w:p w14:paraId="7C47D855" w14:textId="468D08BA" w:rsidR="00A60B26" w:rsidRPr="00A60B26" w:rsidRDefault="00A60B26" w:rsidP="00A60B26">
            <w:pPr>
              <w:spacing w:line="360" w:lineRule="auto"/>
              <w:rPr>
                <w:sz w:val="32"/>
                <w:szCs w:val="32"/>
              </w:rPr>
            </w:pPr>
            <w:r w:rsidRPr="00A60B26">
              <w:rPr>
                <w:sz w:val="32"/>
                <w:szCs w:val="32"/>
              </w:rPr>
              <w:t>​​</w:t>
            </w:r>
            <w:r>
              <w:rPr>
                <w:sz w:val="32"/>
                <w:szCs w:val="32"/>
              </w:rPr>
              <w:t xml:space="preserve"> </w:t>
            </w:r>
            <w:sdt>
              <w:sdtPr>
                <w:rPr>
                  <w:sz w:val="32"/>
                  <w:szCs w:val="32"/>
                </w:rPr>
                <w:id w:val="-323203351"/>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A60B26">
              <w:rPr>
                <w:rFonts w:ascii="Cambria" w:hAnsi="Cambria" w:cs="Cambria"/>
                <w:sz w:val="32"/>
                <w:szCs w:val="32"/>
              </w:rPr>
              <w:t xml:space="preserve"> ​</w:t>
            </w:r>
            <w:r w:rsidRPr="00A60B26">
              <w:rPr>
                <w:sz w:val="32"/>
                <w:szCs w:val="32"/>
              </w:rPr>
              <w:t>Employment </w:t>
            </w:r>
          </w:p>
          <w:p w14:paraId="6B432AF7" w14:textId="24DCDECC" w:rsidR="00A60B26" w:rsidRPr="00A60B26" w:rsidRDefault="00A60B26" w:rsidP="00A60B26">
            <w:pPr>
              <w:spacing w:line="360" w:lineRule="auto"/>
              <w:rPr>
                <w:sz w:val="32"/>
                <w:szCs w:val="32"/>
              </w:rPr>
            </w:pPr>
            <w:r w:rsidRPr="00A60B26">
              <w:rPr>
                <w:sz w:val="32"/>
                <w:szCs w:val="32"/>
              </w:rPr>
              <w:t>​​</w:t>
            </w:r>
            <w:r>
              <w:rPr>
                <w:sz w:val="32"/>
                <w:szCs w:val="32"/>
              </w:rPr>
              <w:t xml:space="preserve"> </w:t>
            </w:r>
            <w:sdt>
              <w:sdtPr>
                <w:rPr>
                  <w:sz w:val="32"/>
                  <w:szCs w:val="32"/>
                </w:rPr>
                <w:id w:val="-15771914"/>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A60B26">
              <w:rPr>
                <w:rFonts w:ascii="Cambria" w:hAnsi="Cambria" w:cs="Cambria"/>
                <w:sz w:val="32"/>
                <w:szCs w:val="32"/>
              </w:rPr>
              <w:t xml:space="preserve"> ​</w:t>
            </w:r>
            <w:r w:rsidRPr="00A60B26">
              <w:rPr>
                <w:sz w:val="32"/>
                <w:szCs w:val="32"/>
              </w:rPr>
              <w:t>Housing </w:t>
            </w:r>
          </w:p>
          <w:p w14:paraId="57FF4F14" w14:textId="77777777" w:rsidR="00A60B26" w:rsidRDefault="00A60B26" w:rsidP="00A60B26">
            <w:pPr>
              <w:spacing w:line="360" w:lineRule="auto"/>
              <w:rPr>
                <w:sz w:val="32"/>
                <w:szCs w:val="32"/>
              </w:rPr>
            </w:pPr>
            <w:r w:rsidRPr="00A60B26">
              <w:rPr>
                <w:sz w:val="32"/>
                <w:szCs w:val="32"/>
              </w:rPr>
              <w:t>​​</w:t>
            </w:r>
            <w:r>
              <w:rPr>
                <w:sz w:val="32"/>
                <w:szCs w:val="32"/>
              </w:rPr>
              <w:t xml:space="preserve"> </w:t>
            </w:r>
            <w:sdt>
              <w:sdtPr>
                <w:rPr>
                  <w:sz w:val="32"/>
                  <w:szCs w:val="32"/>
                </w:rPr>
                <w:id w:val="333122814"/>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A60B26">
              <w:rPr>
                <w:rFonts w:ascii="Cambria" w:hAnsi="Cambria" w:cs="Cambria"/>
                <w:sz w:val="32"/>
                <w:szCs w:val="32"/>
              </w:rPr>
              <w:t xml:space="preserve"> </w:t>
            </w:r>
            <w:r w:rsidRPr="00A60B26">
              <w:rPr>
                <w:sz w:val="32"/>
                <w:szCs w:val="32"/>
              </w:rPr>
              <w:t>Other </w:t>
            </w:r>
          </w:p>
          <w:p w14:paraId="28E1E7B2" w14:textId="3F84A8CB" w:rsidR="00964164" w:rsidRPr="0099052E" w:rsidRDefault="00964164" w:rsidP="00A60B26">
            <w:pPr>
              <w:spacing w:line="360" w:lineRule="auto"/>
              <w:rPr>
                <w:sz w:val="32"/>
                <w:szCs w:val="32"/>
              </w:rPr>
            </w:pPr>
          </w:p>
        </w:tc>
      </w:tr>
      <w:tr w:rsidR="00A60B26" w:rsidRPr="0099052E" w14:paraId="6A5379DA" w14:textId="77777777" w:rsidTr="00964164">
        <w:trPr>
          <w:trHeight w:val="300"/>
        </w:trPr>
        <w:tc>
          <w:tcPr>
            <w:tcW w:w="3681" w:type="dxa"/>
          </w:tcPr>
          <w:p w14:paraId="19482E8B" w14:textId="0D628D59" w:rsidR="00A60B26" w:rsidRPr="0099052E" w:rsidRDefault="00A60B26" w:rsidP="00356541">
            <w:pPr>
              <w:spacing w:line="360" w:lineRule="auto"/>
              <w:jc w:val="center"/>
              <w:rPr>
                <w:sz w:val="32"/>
                <w:szCs w:val="32"/>
              </w:rPr>
            </w:pPr>
            <w:r>
              <w:rPr>
                <w:noProof/>
              </w:rPr>
              <w:drawing>
                <wp:anchor distT="0" distB="0" distL="114300" distR="114300" simplePos="0" relativeHeight="251724847" behindDoc="1" locked="0" layoutInCell="1" allowOverlap="1" wp14:anchorId="53016931" wp14:editId="03D71A96">
                  <wp:simplePos x="0" y="0"/>
                  <wp:positionH relativeFrom="column">
                    <wp:posOffset>330368</wp:posOffset>
                  </wp:positionH>
                  <wp:positionV relativeFrom="paragraph">
                    <wp:posOffset>431321</wp:posOffset>
                  </wp:positionV>
                  <wp:extent cx="1691005" cy="1405890"/>
                  <wp:effectExtent l="0" t="0" r="4445" b="3810"/>
                  <wp:wrapSquare wrapText="bothSides"/>
                  <wp:docPr id="10132911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91005" cy="1405890"/>
                          </a:xfrm>
                          <a:prstGeom prst="rect">
                            <a:avLst/>
                          </a:prstGeom>
                          <a:noFill/>
                          <a:ln>
                            <a:noFill/>
                          </a:ln>
                        </pic:spPr>
                      </pic:pic>
                    </a:graphicData>
                  </a:graphic>
                </wp:anchor>
              </w:drawing>
            </w:r>
          </w:p>
        </w:tc>
        <w:tc>
          <w:tcPr>
            <w:tcW w:w="5379" w:type="dxa"/>
          </w:tcPr>
          <w:p w14:paraId="5379CF52" w14:textId="77777777" w:rsidR="00A60B26" w:rsidRDefault="00A60B26" w:rsidP="00A60B26">
            <w:pPr>
              <w:spacing w:line="360" w:lineRule="auto"/>
              <w:rPr>
                <w:sz w:val="32"/>
                <w:szCs w:val="32"/>
              </w:rPr>
            </w:pPr>
            <w:r w:rsidRPr="00F722DE">
              <w:rPr>
                <w:noProof/>
              </w:rPr>
              <mc:AlternateContent>
                <mc:Choice Requires="wps">
                  <w:drawing>
                    <wp:anchor distT="45720" distB="45720" distL="114300" distR="114300" simplePos="0" relativeHeight="251723823" behindDoc="0" locked="0" layoutInCell="1" allowOverlap="1" wp14:anchorId="15AC965E" wp14:editId="14FB7F50">
                      <wp:simplePos x="0" y="0"/>
                      <wp:positionH relativeFrom="column">
                        <wp:posOffset>-14341</wp:posOffset>
                      </wp:positionH>
                      <wp:positionV relativeFrom="paragraph">
                        <wp:posOffset>671914</wp:posOffset>
                      </wp:positionV>
                      <wp:extent cx="3139440" cy="1404620"/>
                      <wp:effectExtent l="0" t="0" r="22860" b="21590"/>
                      <wp:wrapSquare wrapText="bothSides"/>
                      <wp:docPr id="197321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chemeClr val="bg1">
                                  <a:lumMod val="85000"/>
                                </a:schemeClr>
                              </a:solidFill>
                              <a:ln w="9525">
                                <a:solidFill>
                                  <a:srgbClr val="000000"/>
                                </a:solidFill>
                                <a:miter lim="800000"/>
                                <a:headEnd/>
                                <a:tailEnd/>
                              </a:ln>
                            </wps:spPr>
                            <wps:txbx>
                              <w:txbxContent>
                                <w:p w14:paraId="2B177D5C" w14:textId="77777777" w:rsidR="00A60B26" w:rsidRDefault="00A60B26" w:rsidP="00A60B26"/>
                                <w:p w14:paraId="3F310CC9" w14:textId="77777777" w:rsidR="00A60B26" w:rsidRDefault="00A60B26" w:rsidP="00A60B26"/>
                                <w:p w14:paraId="57C4571B" w14:textId="77777777" w:rsidR="00A60B26" w:rsidRDefault="00A60B26" w:rsidP="00A60B26"/>
                                <w:p w14:paraId="224E89B7" w14:textId="77777777" w:rsidR="00A60B26" w:rsidRDefault="00A60B26" w:rsidP="00A60B26"/>
                                <w:p w14:paraId="3A060254" w14:textId="77777777" w:rsidR="00A60B26" w:rsidRDefault="00A60B26" w:rsidP="00A60B26"/>
                                <w:p w14:paraId="139429FC" w14:textId="77777777" w:rsidR="00A60B26" w:rsidRDefault="00A60B26" w:rsidP="00A60B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AC965E" id="_x0000_s1042" type="#_x0000_t202" style="position:absolute;margin-left:-1.15pt;margin-top:52.9pt;width:247.2pt;height:110.6pt;z-index:25172382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" fillcolor="#d8d8d8 [2732]">
                      <v:textbox style="mso-fit-shape-to-text:t">
                        <w:txbxContent>
                          <w:p w14:paraId="2B177D5C" w14:textId="77777777" w:rsidR="00A60B26" w:rsidRDefault="00A60B26" w:rsidP="00A60B26"/>
                          <w:p w14:paraId="3F310CC9" w14:textId="77777777" w:rsidR="00A60B26" w:rsidRDefault="00A60B26" w:rsidP="00A60B26"/>
                          <w:p w14:paraId="57C4571B" w14:textId="77777777" w:rsidR="00A60B26" w:rsidRDefault="00A60B26" w:rsidP="00A60B26"/>
                          <w:p w14:paraId="224E89B7" w14:textId="77777777" w:rsidR="00A60B26" w:rsidRDefault="00A60B26" w:rsidP="00A60B26"/>
                          <w:p w14:paraId="3A060254" w14:textId="77777777" w:rsidR="00A60B26" w:rsidRDefault="00A60B26" w:rsidP="00A60B26"/>
                          <w:p w14:paraId="139429FC" w14:textId="77777777" w:rsidR="00A60B26" w:rsidRDefault="00A60B26" w:rsidP="00A60B26"/>
                        </w:txbxContent>
                      </v:textbox>
                      <w10:wrap type="square"/>
                    </v:shape>
                  </w:pict>
                </mc:Fallback>
              </mc:AlternateContent>
            </w:r>
            <w:r w:rsidRPr="00A60B26">
              <w:rPr>
                <w:sz w:val="32"/>
                <w:szCs w:val="32"/>
              </w:rPr>
              <w:t>Is there anything else you want to tell us about your programme? </w:t>
            </w:r>
          </w:p>
          <w:p w14:paraId="17C1323B" w14:textId="77777777" w:rsidR="00964164" w:rsidRDefault="00964164" w:rsidP="00A60B26">
            <w:pPr>
              <w:spacing w:line="360" w:lineRule="auto"/>
              <w:rPr>
                <w:sz w:val="32"/>
                <w:szCs w:val="32"/>
              </w:rPr>
            </w:pPr>
          </w:p>
          <w:p w14:paraId="012E5A86" w14:textId="49C6451E" w:rsidR="00964164" w:rsidRPr="0099052E" w:rsidRDefault="00964164" w:rsidP="00A60B26">
            <w:pPr>
              <w:spacing w:line="360" w:lineRule="auto"/>
              <w:rPr>
                <w:sz w:val="32"/>
                <w:szCs w:val="32"/>
              </w:rPr>
            </w:pPr>
          </w:p>
        </w:tc>
      </w:tr>
      <w:tr w:rsidR="00A60B26" w:rsidRPr="0099052E" w14:paraId="783DE300" w14:textId="77777777" w:rsidTr="00964164">
        <w:trPr>
          <w:trHeight w:val="300"/>
        </w:trPr>
        <w:tc>
          <w:tcPr>
            <w:tcW w:w="3681" w:type="dxa"/>
          </w:tcPr>
          <w:p w14:paraId="68DFED8B" w14:textId="72E93076" w:rsidR="00A60B26" w:rsidRPr="0099052E" w:rsidRDefault="00A60B26" w:rsidP="00A60B26">
            <w:pPr>
              <w:spacing w:line="360" w:lineRule="auto"/>
              <w:jc w:val="center"/>
              <w:rPr>
                <w:sz w:val="32"/>
                <w:szCs w:val="32"/>
              </w:rPr>
            </w:pPr>
            <w:r w:rsidRPr="00A60B26">
              <w:rPr>
                <w:noProof/>
                <w:sz w:val="32"/>
                <w:szCs w:val="32"/>
              </w:rPr>
              <w:drawing>
                <wp:anchor distT="0" distB="0" distL="114300" distR="114300" simplePos="0" relativeHeight="251725871" behindDoc="0" locked="0" layoutInCell="1" allowOverlap="1" wp14:anchorId="6C1B187E" wp14:editId="34F1B0E5">
                  <wp:simplePos x="0" y="0"/>
                  <wp:positionH relativeFrom="column">
                    <wp:posOffset>243685</wp:posOffset>
                  </wp:positionH>
                  <wp:positionV relativeFrom="paragraph">
                    <wp:posOffset>543464</wp:posOffset>
                  </wp:positionV>
                  <wp:extent cx="1765300" cy="1771650"/>
                  <wp:effectExtent l="0" t="0" r="0" b="0"/>
                  <wp:wrapSquare wrapText="bothSides"/>
                  <wp:docPr id="11383766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65300" cy="1771650"/>
                          </a:xfrm>
                          <a:prstGeom prst="rect">
                            <a:avLst/>
                          </a:prstGeom>
                          <a:noFill/>
                          <a:ln>
                            <a:noFill/>
                          </a:ln>
                        </pic:spPr>
                      </pic:pic>
                    </a:graphicData>
                  </a:graphic>
                </wp:anchor>
              </w:drawing>
            </w:r>
          </w:p>
        </w:tc>
        <w:tc>
          <w:tcPr>
            <w:tcW w:w="5379" w:type="dxa"/>
          </w:tcPr>
          <w:p w14:paraId="182B7EAE" w14:textId="77777777" w:rsidR="00A60B26" w:rsidRPr="00A60B26" w:rsidRDefault="00A60B26" w:rsidP="00A60B26">
            <w:pPr>
              <w:spacing w:line="360" w:lineRule="auto"/>
              <w:rPr>
                <w:sz w:val="32"/>
                <w:szCs w:val="32"/>
              </w:rPr>
            </w:pPr>
            <w:r w:rsidRPr="00A60B26">
              <w:rPr>
                <w:sz w:val="32"/>
                <w:szCs w:val="32"/>
              </w:rPr>
              <w:t>Please send your latest financial information. </w:t>
            </w:r>
          </w:p>
          <w:p w14:paraId="57A78F62" w14:textId="77777777" w:rsidR="00A60B26" w:rsidRPr="00A60B26" w:rsidRDefault="00A60B26" w:rsidP="00A60B26">
            <w:pPr>
              <w:spacing w:line="360" w:lineRule="auto"/>
              <w:rPr>
                <w:sz w:val="32"/>
                <w:szCs w:val="32"/>
              </w:rPr>
            </w:pPr>
            <w:r w:rsidRPr="00A60B26">
              <w:rPr>
                <w:sz w:val="32"/>
                <w:szCs w:val="32"/>
              </w:rPr>
              <w:t>You can send: </w:t>
            </w:r>
          </w:p>
          <w:p w14:paraId="523488F4" w14:textId="77777777" w:rsidR="00A60B26" w:rsidRPr="00A60B26" w:rsidRDefault="00A60B26">
            <w:pPr>
              <w:pStyle w:val="ListParagraph"/>
              <w:numPr>
                <w:ilvl w:val="0"/>
                <w:numId w:val="21"/>
              </w:numPr>
              <w:spacing w:line="360" w:lineRule="auto"/>
              <w:rPr>
                <w:sz w:val="32"/>
                <w:szCs w:val="32"/>
              </w:rPr>
            </w:pPr>
            <w:r w:rsidRPr="00A60B26">
              <w:rPr>
                <w:sz w:val="32"/>
                <w:szCs w:val="32"/>
              </w:rPr>
              <w:t>A report (like Profit and Loss or Cash Flow), </w:t>
            </w:r>
            <w:r w:rsidRPr="00A60B26">
              <w:rPr>
                <w:b/>
                <w:bCs/>
                <w:sz w:val="32"/>
                <w:szCs w:val="32"/>
              </w:rPr>
              <w:t>or</w:t>
            </w:r>
            <w:r w:rsidRPr="00A60B26">
              <w:rPr>
                <w:sz w:val="32"/>
                <w:szCs w:val="32"/>
              </w:rPr>
              <w:t> </w:t>
            </w:r>
          </w:p>
          <w:p w14:paraId="4476D720" w14:textId="77777777" w:rsidR="00A60B26" w:rsidRPr="00A60B26" w:rsidRDefault="00A60B26">
            <w:pPr>
              <w:pStyle w:val="ListParagraph"/>
              <w:numPr>
                <w:ilvl w:val="0"/>
                <w:numId w:val="21"/>
              </w:numPr>
              <w:spacing w:line="360" w:lineRule="auto"/>
              <w:rPr>
                <w:sz w:val="32"/>
                <w:szCs w:val="32"/>
              </w:rPr>
            </w:pPr>
            <w:r w:rsidRPr="00A60B26">
              <w:rPr>
                <w:sz w:val="32"/>
                <w:szCs w:val="32"/>
              </w:rPr>
              <w:t>A file from Xero or a similar system, </w:t>
            </w:r>
            <w:r w:rsidRPr="00A60B26">
              <w:rPr>
                <w:b/>
                <w:bCs/>
                <w:sz w:val="32"/>
                <w:szCs w:val="32"/>
              </w:rPr>
              <w:t>or</w:t>
            </w:r>
            <w:r w:rsidRPr="00A60B26">
              <w:rPr>
                <w:sz w:val="32"/>
                <w:szCs w:val="32"/>
              </w:rPr>
              <w:t> </w:t>
            </w:r>
          </w:p>
          <w:p w14:paraId="71A8EAA0" w14:textId="075A1140" w:rsidR="00A60B26" w:rsidRPr="00A60B26" w:rsidRDefault="00A60B26">
            <w:pPr>
              <w:pStyle w:val="ListParagraph"/>
              <w:numPr>
                <w:ilvl w:val="0"/>
                <w:numId w:val="21"/>
              </w:numPr>
              <w:spacing w:line="360" w:lineRule="auto"/>
              <w:rPr>
                <w:sz w:val="32"/>
                <w:szCs w:val="32"/>
              </w:rPr>
            </w:pPr>
            <w:r w:rsidRPr="00A60B26">
              <w:rPr>
                <w:sz w:val="32"/>
                <w:szCs w:val="32"/>
              </w:rPr>
              <w:t>A spreadsheet </w:t>
            </w:r>
          </w:p>
        </w:tc>
      </w:tr>
      <w:tr w:rsidR="00964164" w:rsidRPr="0099052E" w14:paraId="52D165BC" w14:textId="77777777" w:rsidTr="00964164">
        <w:trPr>
          <w:trHeight w:val="300"/>
        </w:trPr>
        <w:tc>
          <w:tcPr>
            <w:tcW w:w="3681" w:type="dxa"/>
          </w:tcPr>
          <w:p w14:paraId="11EFB3F1" w14:textId="61220EEB" w:rsidR="00964164" w:rsidRPr="0099052E" w:rsidRDefault="00964164" w:rsidP="00964164">
            <w:pPr>
              <w:spacing w:line="360" w:lineRule="auto"/>
              <w:jc w:val="center"/>
              <w:rPr>
                <w:sz w:val="32"/>
                <w:szCs w:val="32"/>
              </w:rPr>
            </w:pPr>
            <w:r w:rsidRPr="00964164">
              <w:rPr>
                <w:noProof/>
                <w:sz w:val="32"/>
                <w:szCs w:val="32"/>
              </w:rPr>
              <w:lastRenderedPageBreak/>
              <w:drawing>
                <wp:inline distT="0" distB="0" distL="0" distR="0" wp14:anchorId="1F5C0CD8" wp14:editId="72A336DE">
                  <wp:extent cx="1619250" cy="1619250"/>
                  <wp:effectExtent l="0" t="0" r="0" b="0"/>
                  <wp:docPr id="173872122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5379" w:type="dxa"/>
          </w:tcPr>
          <w:p w14:paraId="095D2354" w14:textId="77777777" w:rsidR="00964164" w:rsidRPr="00964164" w:rsidRDefault="00964164" w:rsidP="00964164">
            <w:pPr>
              <w:spacing w:line="360" w:lineRule="auto"/>
              <w:rPr>
                <w:sz w:val="32"/>
                <w:szCs w:val="32"/>
              </w:rPr>
            </w:pPr>
            <w:r w:rsidRPr="00964164">
              <w:rPr>
                <w:sz w:val="32"/>
                <w:szCs w:val="32"/>
              </w:rPr>
              <w:t>Thank you. </w:t>
            </w:r>
          </w:p>
          <w:p w14:paraId="55211166" w14:textId="77777777" w:rsidR="00964164" w:rsidRPr="00964164" w:rsidRDefault="00964164" w:rsidP="00964164">
            <w:pPr>
              <w:spacing w:line="360" w:lineRule="auto"/>
              <w:rPr>
                <w:sz w:val="32"/>
                <w:szCs w:val="32"/>
              </w:rPr>
            </w:pPr>
            <w:r w:rsidRPr="00964164">
              <w:rPr>
                <w:sz w:val="32"/>
                <w:szCs w:val="32"/>
                <w:lang w:val="en-AU"/>
              </w:rPr>
              <w:t> </w:t>
            </w:r>
            <w:r w:rsidRPr="00964164">
              <w:rPr>
                <w:sz w:val="32"/>
                <w:szCs w:val="32"/>
              </w:rPr>
              <w:t>Please </w:t>
            </w:r>
            <w:r w:rsidRPr="00964164">
              <w:rPr>
                <w:b/>
                <w:bCs/>
                <w:sz w:val="32"/>
                <w:szCs w:val="32"/>
              </w:rPr>
              <w:t>email</w:t>
            </w:r>
            <w:r w:rsidRPr="00964164">
              <w:rPr>
                <w:sz w:val="32"/>
                <w:szCs w:val="32"/>
              </w:rPr>
              <w:t> your: </w:t>
            </w:r>
          </w:p>
          <w:p w14:paraId="70A5659F" w14:textId="77777777" w:rsidR="00964164" w:rsidRPr="00964164" w:rsidRDefault="00964164" w:rsidP="00964164">
            <w:pPr>
              <w:spacing w:line="360" w:lineRule="auto"/>
              <w:rPr>
                <w:sz w:val="32"/>
                <w:szCs w:val="32"/>
              </w:rPr>
            </w:pPr>
            <w:r w:rsidRPr="00964164">
              <w:rPr>
                <w:sz w:val="32"/>
                <w:szCs w:val="32"/>
              </w:rPr>
              <w:t>finished form </w:t>
            </w:r>
          </w:p>
          <w:p w14:paraId="33D6CF09" w14:textId="121FEE65" w:rsidR="00964164" w:rsidRPr="00964164" w:rsidRDefault="00964164" w:rsidP="00964164">
            <w:pPr>
              <w:spacing w:line="360" w:lineRule="auto"/>
              <w:rPr>
                <w:sz w:val="32"/>
                <w:szCs w:val="32"/>
              </w:rPr>
            </w:pPr>
            <w:r w:rsidRPr="00964164">
              <w:rPr>
                <w:sz w:val="32"/>
                <w:szCs w:val="32"/>
              </w:rPr>
              <w:t>Supporting documents to: </w:t>
            </w:r>
            <w:hyperlink r:id="rId37" w:tgtFrame="_blank" w:history="1">
              <w:r w:rsidRPr="00964164">
                <w:rPr>
                  <w:rStyle w:val="Hyperlink"/>
                  <w:sz w:val="32"/>
                  <w:szCs w:val="32"/>
                </w:rPr>
                <w:t>info@spectrumfoundation.org.nz</w:t>
              </w:r>
            </w:hyperlink>
            <w:r w:rsidRPr="00964164">
              <w:rPr>
                <w:sz w:val="32"/>
                <w:szCs w:val="32"/>
              </w:rPr>
              <w:t> </w:t>
            </w:r>
          </w:p>
        </w:tc>
      </w:tr>
      <w:tr w:rsidR="00356541" w:rsidRPr="0099052E" w14:paraId="713EE43C" w14:textId="77777777" w:rsidTr="00964164">
        <w:trPr>
          <w:trHeight w:val="1975"/>
        </w:trPr>
        <w:tc>
          <w:tcPr>
            <w:tcW w:w="3681" w:type="dxa"/>
          </w:tcPr>
          <w:p w14:paraId="1ACDB7FC" w14:textId="3605B5DE" w:rsidR="00356541" w:rsidRPr="0099052E" w:rsidRDefault="00FD39BB" w:rsidP="00356541">
            <w:pPr>
              <w:spacing w:line="360" w:lineRule="auto"/>
              <w:jc w:val="center"/>
              <w:rPr>
                <w:noProof/>
                <w:sz w:val="36"/>
                <w:szCs w:val="36"/>
              </w:rPr>
            </w:pPr>
            <w:r w:rsidRPr="0099052E">
              <w:rPr>
                <w:noProof/>
                <w:sz w:val="36"/>
                <w:szCs w:val="36"/>
              </w:rPr>
              <w:drawing>
                <wp:anchor distT="0" distB="0" distL="114300" distR="114300" simplePos="0" relativeHeight="251658278" behindDoc="0" locked="0" layoutInCell="1" allowOverlap="1" wp14:anchorId="191904F6" wp14:editId="3A3C6BF0">
                  <wp:simplePos x="0" y="0"/>
                  <wp:positionH relativeFrom="margin">
                    <wp:posOffset>-63500</wp:posOffset>
                  </wp:positionH>
                  <wp:positionV relativeFrom="margin">
                    <wp:posOffset>314851</wp:posOffset>
                  </wp:positionV>
                  <wp:extent cx="2364828" cy="2364828"/>
                  <wp:effectExtent l="0" t="0" r="0" b="0"/>
                  <wp:wrapSquare wrapText="bothSides"/>
                  <wp:docPr id="1148893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64828" cy="2364828"/>
                          </a:xfrm>
                          <a:prstGeom prst="rect">
                            <a:avLst/>
                          </a:prstGeom>
                          <a:noFill/>
                        </pic:spPr>
                      </pic:pic>
                    </a:graphicData>
                  </a:graphic>
                  <wp14:sizeRelH relativeFrom="margin">
                    <wp14:pctWidth>0</wp14:pctWidth>
                  </wp14:sizeRelH>
                  <wp14:sizeRelV relativeFrom="margin">
                    <wp14:pctHeight>0</wp14:pctHeight>
                  </wp14:sizeRelV>
                </wp:anchor>
              </w:drawing>
            </w:r>
          </w:p>
        </w:tc>
        <w:tc>
          <w:tcPr>
            <w:tcW w:w="5379" w:type="dxa"/>
          </w:tcPr>
          <w:p w14:paraId="665D81CD" w14:textId="77777777" w:rsidR="00964164" w:rsidRDefault="00964164" w:rsidP="00052FBB">
            <w:pPr>
              <w:spacing w:line="360" w:lineRule="auto"/>
              <w:rPr>
                <w:b/>
                <w:bCs/>
                <w:sz w:val="32"/>
                <w:szCs w:val="32"/>
              </w:rPr>
            </w:pPr>
          </w:p>
          <w:p w14:paraId="0507C31D" w14:textId="7A1A8497" w:rsidR="00356541" w:rsidRPr="00D24FFB" w:rsidRDefault="00356541" w:rsidP="00052FBB">
            <w:pPr>
              <w:spacing w:line="360" w:lineRule="auto"/>
              <w:rPr>
                <w:sz w:val="32"/>
                <w:szCs w:val="32"/>
              </w:rPr>
            </w:pPr>
            <w:r w:rsidRPr="00D24FFB">
              <w:rPr>
                <w:b/>
                <w:bCs/>
                <w:sz w:val="32"/>
                <w:szCs w:val="32"/>
              </w:rPr>
              <w:t>Sharing your information</w:t>
            </w:r>
          </w:p>
          <w:p w14:paraId="15D4DC45" w14:textId="77777777" w:rsidR="00356541" w:rsidRPr="00D24FFB" w:rsidRDefault="00356541">
            <w:pPr>
              <w:numPr>
                <w:ilvl w:val="0"/>
                <w:numId w:val="16"/>
              </w:numPr>
              <w:spacing w:line="360" w:lineRule="auto"/>
              <w:rPr>
                <w:sz w:val="32"/>
                <w:szCs w:val="32"/>
              </w:rPr>
            </w:pPr>
            <w:r w:rsidRPr="00D24FFB">
              <w:rPr>
                <w:sz w:val="32"/>
                <w:szCs w:val="32"/>
              </w:rPr>
              <w:t>Spectrum Foundation sometimes works with other funders.</w:t>
            </w:r>
          </w:p>
          <w:p w14:paraId="22130767" w14:textId="77777777" w:rsidR="00356541" w:rsidRPr="00D24FFB" w:rsidRDefault="00356541">
            <w:pPr>
              <w:numPr>
                <w:ilvl w:val="0"/>
                <w:numId w:val="16"/>
              </w:numPr>
              <w:spacing w:line="360" w:lineRule="auto"/>
              <w:rPr>
                <w:sz w:val="32"/>
                <w:szCs w:val="32"/>
              </w:rPr>
            </w:pPr>
            <w:r w:rsidRPr="00D24FFB">
              <w:rPr>
                <w:sz w:val="32"/>
                <w:szCs w:val="32"/>
              </w:rPr>
              <w:t>They may share your application with these funders.</w:t>
            </w:r>
          </w:p>
          <w:p w14:paraId="645CF962" w14:textId="77777777" w:rsidR="002E5CE0" w:rsidRPr="00D24FFB" w:rsidRDefault="002E5CE0" w:rsidP="002E5CE0">
            <w:pPr>
              <w:spacing w:line="360" w:lineRule="auto"/>
              <w:rPr>
                <w:sz w:val="32"/>
                <w:szCs w:val="32"/>
              </w:rPr>
            </w:pPr>
          </w:p>
          <w:p w14:paraId="4437707B" w14:textId="77777777" w:rsidR="002E5CE0" w:rsidRPr="00D24FFB" w:rsidRDefault="002E5CE0" w:rsidP="002E5CE0">
            <w:pPr>
              <w:spacing w:line="360" w:lineRule="auto"/>
              <w:rPr>
                <w:sz w:val="32"/>
                <w:szCs w:val="32"/>
              </w:rPr>
            </w:pPr>
          </w:p>
          <w:p w14:paraId="4F0FC712" w14:textId="381DA558" w:rsidR="00356541" w:rsidRPr="00D24FFB" w:rsidRDefault="00356541" w:rsidP="002E5CE0">
            <w:pPr>
              <w:spacing w:line="360" w:lineRule="auto"/>
              <w:rPr>
                <w:sz w:val="32"/>
                <w:szCs w:val="32"/>
              </w:rPr>
            </w:pPr>
            <w:r w:rsidRPr="00D24FFB">
              <w:rPr>
                <w:sz w:val="32"/>
                <w:szCs w:val="32"/>
              </w:rPr>
              <w:t>Please tell us if you agree.</w:t>
            </w:r>
          </w:p>
          <w:p w14:paraId="2B54D069" w14:textId="5F59C721" w:rsidR="00356541" w:rsidRPr="00D24FFB" w:rsidRDefault="00356541" w:rsidP="00052FBB">
            <w:pPr>
              <w:spacing w:line="360" w:lineRule="auto"/>
              <w:rPr>
                <w:sz w:val="32"/>
                <w:szCs w:val="32"/>
              </w:rPr>
            </w:pPr>
          </w:p>
          <w:p w14:paraId="6FCC21EF" w14:textId="12393746" w:rsidR="00356541" w:rsidRPr="00D24FFB" w:rsidRDefault="00356541" w:rsidP="00052FBB">
            <w:pPr>
              <w:spacing w:line="360" w:lineRule="auto"/>
              <w:rPr>
                <w:sz w:val="32"/>
                <w:szCs w:val="32"/>
              </w:rPr>
            </w:pPr>
            <w:r w:rsidRPr="00D24FFB">
              <w:rPr>
                <w:b/>
                <w:bCs/>
                <w:sz w:val="32"/>
                <w:szCs w:val="32"/>
              </w:rPr>
              <w:t>Your choice</w:t>
            </w:r>
          </w:p>
          <w:p w14:paraId="053ECD35" w14:textId="3D1A081E" w:rsidR="00356541" w:rsidRPr="00D24FFB" w:rsidRDefault="00000000" w:rsidP="00052FBB">
            <w:pPr>
              <w:spacing w:line="360" w:lineRule="auto"/>
              <w:rPr>
                <w:sz w:val="32"/>
                <w:szCs w:val="32"/>
              </w:rPr>
            </w:pPr>
            <w:sdt>
              <w:sdtPr>
                <w:rPr>
                  <w:sz w:val="32"/>
                  <w:szCs w:val="32"/>
                </w:rPr>
                <w:id w:val="692424829"/>
                <w14:checkbox>
                  <w14:checked w14:val="0"/>
                  <w14:checkedState w14:val="2612" w14:font="MS Gothic"/>
                  <w14:uncheckedState w14:val="2610" w14:font="MS Gothic"/>
                </w14:checkbox>
              </w:sdtPr>
              <w:sdtContent>
                <w:r w:rsidR="00964164">
                  <w:rPr>
                    <w:rFonts w:ascii="MS Gothic" w:eastAsia="MS Gothic" w:hAnsi="MS Gothic" w:hint="eastAsia"/>
                    <w:sz w:val="32"/>
                    <w:szCs w:val="32"/>
                  </w:rPr>
                  <w:t>☐</w:t>
                </w:r>
              </w:sdtContent>
            </w:sdt>
            <w:r w:rsidR="00356541" w:rsidRPr="00D24FFB">
              <w:rPr>
                <w:sz w:val="32"/>
                <w:szCs w:val="32"/>
              </w:rPr>
              <w:t>Yes, I agree to share my information</w:t>
            </w:r>
          </w:p>
          <w:p w14:paraId="555315A3" w14:textId="0798CA26" w:rsidR="00356541" w:rsidRPr="00D24FFB" w:rsidRDefault="00000000" w:rsidP="00052FBB">
            <w:pPr>
              <w:spacing w:line="360" w:lineRule="auto"/>
              <w:rPr>
                <w:sz w:val="32"/>
                <w:szCs w:val="32"/>
              </w:rPr>
            </w:pPr>
            <w:sdt>
              <w:sdtPr>
                <w:rPr>
                  <w:sz w:val="32"/>
                  <w:szCs w:val="32"/>
                </w:rPr>
                <w:id w:val="-1262602023"/>
                <w14:checkbox>
                  <w14:checked w14:val="0"/>
                  <w14:checkedState w14:val="2612" w14:font="MS Gothic"/>
                  <w14:uncheckedState w14:val="2610" w14:font="MS Gothic"/>
                </w14:checkbox>
              </w:sdtPr>
              <w:sdtContent>
                <w:r w:rsidR="00563452">
                  <w:rPr>
                    <w:rFonts w:ascii="MS Gothic" w:eastAsia="MS Gothic" w:hAnsi="MS Gothic" w:hint="eastAsia"/>
                    <w:sz w:val="32"/>
                    <w:szCs w:val="32"/>
                  </w:rPr>
                  <w:t>☐</w:t>
                </w:r>
              </w:sdtContent>
            </w:sdt>
            <w:r w:rsidR="00356541" w:rsidRPr="00D24FFB">
              <w:rPr>
                <w:sz w:val="32"/>
                <w:szCs w:val="32"/>
              </w:rPr>
              <w:t>No, I do not agree to share my information</w:t>
            </w:r>
          </w:p>
          <w:p w14:paraId="270B4259" w14:textId="77777777" w:rsidR="00356541" w:rsidRPr="0099052E" w:rsidRDefault="00356541" w:rsidP="00356541">
            <w:pPr>
              <w:spacing w:line="360" w:lineRule="auto"/>
              <w:rPr>
                <w:sz w:val="32"/>
                <w:szCs w:val="32"/>
                <w:highlight w:val="yellow"/>
              </w:rPr>
            </w:pPr>
          </w:p>
          <w:p w14:paraId="4FD35728" w14:textId="77777777" w:rsidR="005E7558" w:rsidRDefault="005E7558" w:rsidP="00356541">
            <w:pPr>
              <w:spacing w:line="360" w:lineRule="auto"/>
              <w:rPr>
                <w:sz w:val="32"/>
                <w:szCs w:val="32"/>
                <w:highlight w:val="yellow"/>
              </w:rPr>
            </w:pPr>
          </w:p>
          <w:p w14:paraId="6118032E" w14:textId="77777777" w:rsidR="00911DD3" w:rsidRPr="0099052E" w:rsidRDefault="00911DD3" w:rsidP="00356541">
            <w:pPr>
              <w:spacing w:line="360" w:lineRule="auto"/>
              <w:rPr>
                <w:sz w:val="32"/>
                <w:szCs w:val="32"/>
                <w:highlight w:val="yellow"/>
              </w:rPr>
            </w:pPr>
          </w:p>
        </w:tc>
      </w:tr>
      <w:tr w:rsidR="003F1C6B" w:rsidRPr="0099052E" w14:paraId="3C5EE98C" w14:textId="77777777" w:rsidTr="00964164">
        <w:trPr>
          <w:trHeight w:val="1975"/>
        </w:trPr>
        <w:tc>
          <w:tcPr>
            <w:tcW w:w="3681" w:type="dxa"/>
          </w:tcPr>
          <w:p w14:paraId="28DA6A16" w14:textId="4E7B2142" w:rsidR="003F1C6B" w:rsidRPr="00536DE4" w:rsidRDefault="00911DD3" w:rsidP="00356541">
            <w:pPr>
              <w:spacing w:line="360" w:lineRule="auto"/>
              <w:jc w:val="center"/>
              <w:rPr>
                <w:rFonts w:eastAsia="Source Sans Pro"/>
                <w:sz w:val="24"/>
                <w:szCs w:val="24"/>
              </w:rPr>
            </w:pPr>
            <w:r w:rsidRPr="00536DE4">
              <w:rPr>
                <w:noProof/>
                <w:sz w:val="24"/>
                <w:szCs w:val="24"/>
              </w:rPr>
              <w:lastRenderedPageBreak/>
              <w:drawing>
                <wp:anchor distT="0" distB="0" distL="114300" distR="114300" simplePos="0" relativeHeight="251658240" behindDoc="0" locked="0" layoutInCell="1" allowOverlap="1" wp14:anchorId="4D68532C" wp14:editId="686E8B97">
                  <wp:simplePos x="0" y="0"/>
                  <wp:positionH relativeFrom="margin">
                    <wp:posOffset>-47253</wp:posOffset>
                  </wp:positionH>
                  <wp:positionV relativeFrom="margin">
                    <wp:posOffset>28072</wp:posOffset>
                  </wp:positionV>
                  <wp:extent cx="732790" cy="732790"/>
                  <wp:effectExtent l="0" t="0" r="0" b="0"/>
                  <wp:wrapSquare wrapText="bothSides"/>
                  <wp:docPr id="19161639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pic:spPr>
                      </pic:pic>
                    </a:graphicData>
                  </a:graphic>
                  <wp14:sizeRelH relativeFrom="margin">
                    <wp14:pctWidth>0</wp14:pctWidth>
                  </wp14:sizeRelH>
                  <wp14:sizeRelV relativeFrom="margin">
                    <wp14:pctHeight>0</wp14:pctHeight>
                  </wp14:sizeRelV>
                </wp:anchor>
              </w:drawing>
            </w:r>
            <w:r w:rsidRPr="00536DE4">
              <w:rPr>
                <w:noProof/>
                <w:sz w:val="24"/>
                <w:szCs w:val="24"/>
              </w:rPr>
              <w:drawing>
                <wp:anchor distT="0" distB="0" distL="114300" distR="114300" simplePos="0" relativeHeight="251658241" behindDoc="0" locked="0" layoutInCell="1" allowOverlap="1" wp14:anchorId="523E78F5" wp14:editId="24FC628D">
                  <wp:simplePos x="0" y="0"/>
                  <wp:positionH relativeFrom="margin">
                    <wp:posOffset>601609</wp:posOffset>
                  </wp:positionH>
                  <wp:positionV relativeFrom="bottomMargin">
                    <wp:posOffset>115929</wp:posOffset>
                  </wp:positionV>
                  <wp:extent cx="1651239" cy="412592"/>
                  <wp:effectExtent l="0" t="0" r="6350" b="6985"/>
                  <wp:wrapSquare wrapText="bothSides"/>
                  <wp:docPr id="11608455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845576" name="Picture 116084557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51239" cy="412592"/>
                          </a:xfrm>
                          <a:prstGeom prst="rect">
                            <a:avLst/>
                          </a:prstGeom>
                        </pic:spPr>
                      </pic:pic>
                    </a:graphicData>
                  </a:graphic>
                  <wp14:sizeRelH relativeFrom="margin">
                    <wp14:pctWidth>0</wp14:pctWidth>
                  </wp14:sizeRelH>
                  <wp14:sizeRelV relativeFrom="margin">
                    <wp14:pctHeight>0</wp14:pctHeight>
                  </wp14:sizeRelV>
                </wp:anchor>
              </w:drawing>
            </w:r>
          </w:p>
        </w:tc>
        <w:tc>
          <w:tcPr>
            <w:tcW w:w="5379" w:type="dxa"/>
          </w:tcPr>
          <w:p w14:paraId="262ACEDE" w14:textId="67522ADC" w:rsidR="00C80F1C" w:rsidRDefault="00C80F1C" w:rsidP="00356541">
            <w:pPr>
              <w:spacing w:line="360" w:lineRule="auto"/>
              <w:rPr>
                <w:sz w:val="32"/>
                <w:szCs w:val="32"/>
              </w:rPr>
            </w:pPr>
            <w:r w:rsidRPr="00D24FFB">
              <w:rPr>
                <w:sz w:val="32"/>
                <w:szCs w:val="32"/>
              </w:rPr>
              <w:t xml:space="preserve">Images from the </w:t>
            </w:r>
            <w:proofErr w:type="spellStart"/>
            <w:r w:rsidRPr="00D24FFB">
              <w:rPr>
                <w:sz w:val="32"/>
                <w:szCs w:val="32"/>
              </w:rPr>
              <w:t>Photosymbols</w:t>
            </w:r>
            <w:proofErr w:type="spellEnd"/>
            <w:r w:rsidRPr="00D24FFB">
              <w:rPr>
                <w:sz w:val="32"/>
                <w:szCs w:val="32"/>
              </w:rPr>
              <w:t xml:space="preserve"> Photo Library, copyright </w:t>
            </w:r>
            <w:proofErr w:type="spellStart"/>
            <w:r w:rsidRPr="00D24FFB">
              <w:rPr>
                <w:sz w:val="32"/>
                <w:szCs w:val="32"/>
              </w:rPr>
              <w:t>Photosymbols</w:t>
            </w:r>
            <w:proofErr w:type="spellEnd"/>
          </w:p>
          <w:p w14:paraId="5BDD01C9" w14:textId="77777777" w:rsidR="00911DD3" w:rsidRPr="00D24FFB" w:rsidRDefault="00911DD3" w:rsidP="00356541">
            <w:pPr>
              <w:spacing w:line="360" w:lineRule="auto"/>
              <w:rPr>
                <w:sz w:val="32"/>
                <w:szCs w:val="32"/>
              </w:rPr>
            </w:pPr>
          </w:p>
          <w:p w14:paraId="5E24946C" w14:textId="75D94AB5" w:rsidR="00C80F1C" w:rsidRPr="00536DE4" w:rsidRDefault="00C80F1C" w:rsidP="00356541">
            <w:pPr>
              <w:spacing w:line="360" w:lineRule="auto"/>
              <w:rPr>
                <w:sz w:val="24"/>
                <w:szCs w:val="24"/>
              </w:rPr>
            </w:pPr>
          </w:p>
        </w:tc>
      </w:tr>
    </w:tbl>
    <w:p w14:paraId="3FEC4CF5" w14:textId="141AA253" w:rsidR="003F1C6B" w:rsidRPr="0099052E" w:rsidRDefault="003F1C6B" w:rsidP="00356541">
      <w:pPr>
        <w:spacing w:line="360" w:lineRule="auto"/>
        <w:rPr>
          <w:rFonts w:eastAsia="Calibri"/>
          <w:sz w:val="16"/>
          <w:szCs w:val="16"/>
        </w:rPr>
      </w:pPr>
      <w:r w:rsidRPr="0099052E">
        <w:rPr>
          <w:rFonts w:eastAsia="Calibri"/>
          <w:sz w:val="16"/>
          <w:szCs w:val="16"/>
        </w:rPr>
        <w:t>Easy-read SF template last updated: 28 July 2025</w:t>
      </w:r>
    </w:p>
    <w:p w14:paraId="5920F586" w14:textId="1BEE14A7" w:rsidR="0042771A" w:rsidRPr="001B2D08" w:rsidRDefault="001B2D08" w:rsidP="0042771A">
      <w:pPr>
        <w:rPr>
          <w:sz w:val="32"/>
          <w:szCs w:val="32"/>
        </w:rPr>
      </w:pPr>
      <w:r>
        <w:rPr>
          <w:b/>
          <w:bCs/>
          <w:sz w:val="32"/>
          <w:szCs w:val="32"/>
        </w:rPr>
        <w:br/>
      </w:r>
      <w:r w:rsidR="0042771A" w:rsidRPr="001B2D08">
        <w:rPr>
          <w:b/>
          <w:bCs/>
          <w:sz w:val="32"/>
          <w:szCs w:val="32"/>
        </w:rPr>
        <w:t>Who is this for?</w:t>
      </w:r>
      <w:r w:rsidR="0042771A" w:rsidRPr="001B2D08">
        <w:rPr>
          <w:sz w:val="32"/>
          <w:szCs w:val="32"/>
        </w:rPr>
        <w:t xml:space="preserve"> Easy Read is an alternative format. It is used to make written information more accessible for people with learning disability and others who find standard written information difficult to understand. Please use this Easy Read form if you need it to request funding from Spectrum Foundation. Fill it in and send it back to the team who will add it into the funding portal.</w:t>
      </w:r>
    </w:p>
    <w:sectPr w:rsidR="0042771A" w:rsidRPr="001B2D08" w:rsidSect="00E43FD6">
      <w:headerReference w:type="default" r:id="rId41"/>
      <w:footerReference w:type="default" r:id="rId42"/>
      <w:headerReference w:type="first" r:id="rId43"/>
      <w:footerReference w:type="first" r:id="rId4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0E7C" w14:textId="77777777" w:rsidR="004D4370" w:rsidRDefault="004D4370" w:rsidP="0013110F">
      <w:r>
        <w:separator/>
      </w:r>
    </w:p>
  </w:endnote>
  <w:endnote w:type="continuationSeparator" w:id="0">
    <w:p w14:paraId="2932FFFF" w14:textId="77777777" w:rsidR="004D4370" w:rsidRDefault="004D4370" w:rsidP="0013110F">
      <w:r>
        <w:continuationSeparator/>
      </w:r>
    </w:p>
  </w:endnote>
  <w:endnote w:type="continuationNotice" w:id="1">
    <w:p w14:paraId="4C6B39C4" w14:textId="77777777" w:rsidR="004D4370" w:rsidRDefault="004D43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altName w:val="Cambria"/>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19332" w14:textId="18237BBA" w:rsidR="00804D92" w:rsidRDefault="00804D92" w:rsidP="00D13A15">
    <w:pPr>
      <w:pStyle w:val="SCTBFooter"/>
    </w:pPr>
    <w:r>
      <w:tab/>
    </w:r>
    <w:r>
      <w:fldChar w:fldCharType="begin"/>
    </w:r>
    <w:r>
      <w:instrText xml:space="preserve"> PAGE  \* Arabic  \* MERGEFORMAT </w:instrText>
    </w:r>
    <w:r>
      <w:fldChar w:fldCharType="separate"/>
    </w:r>
    <w:r w:rsidR="00442446">
      <w:t>2</w:t>
    </w:r>
    <w:r>
      <w:fldChar w:fldCharType="end"/>
    </w:r>
    <w:r>
      <w:t>/</w:t>
    </w:r>
    <w:fldSimple w:instr="NUMPAGES  \* Arabic  \* MERGEFORMAT">
      <w:r w:rsidR="00442446">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80BB" w14:textId="33C8FAA5" w:rsidR="006F6CF0" w:rsidRDefault="006F6CF0" w:rsidP="006F6CF0">
    <w:pPr>
      <w:pStyle w:val="SCTBFooter"/>
      <w:jc w:val="right"/>
    </w:pPr>
    <w:r>
      <w:fldChar w:fldCharType="begin"/>
    </w:r>
    <w:r>
      <w:instrText xml:space="preserve"> PAGE   \* MERGEFORMAT </w:instrText>
    </w:r>
    <w:r>
      <w:fldChar w:fldCharType="separate"/>
    </w:r>
    <w:r w:rsidR="4B567607">
      <w:t>1</w:t>
    </w:r>
    <w:r>
      <w:fldChar w:fldCharType="end"/>
    </w:r>
    <w:r w:rsidR="4B567607">
      <w:t>/</w:t>
    </w:r>
    <w:fldSimple w:instr="NUMPAGES   \* MERGEFORMAT">
      <w:r w:rsidR="4B567607">
        <w:t>2</w:t>
      </w:r>
    </w:fldSimple>
  </w:p>
  <w:p w14:paraId="5FACC4A9" w14:textId="77777777" w:rsidR="00F00532" w:rsidRPr="006F6CF0" w:rsidRDefault="00F0053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12C01" w14:textId="77777777" w:rsidR="004D4370" w:rsidRDefault="004D4370" w:rsidP="0013110F">
      <w:r>
        <w:separator/>
      </w:r>
    </w:p>
  </w:footnote>
  <w:footnote w:type="continuationSeparator" w:id="0">
    <w:p w14:paraId="4E4B6902" w14:textId="77777777" w:rsidR="004D4370" w:rsidRDefault="004D4370" w:rsidP="0013110F">
      <w:r>
        <w:continuationSeparator/>
      </w:r>
    </w:p>
  </w:footnote>
  <w:footnote w:type="continuationNotice" w:id="1">
    <w:p w14:paraId="611C5644" w14:textId="77777777" w:rsidR="004D4370" w:rsidRDefault="004D43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B567607" w14:paraId="6233E1FA" w14:textId="77777777" w:rsidTr="4B567607">
      <w:trPr>
        <w:trHeight w:val="300"/>
      </w:trPr>
      <w:tc>
        <w:tcPr>
          <w:tcW w:w="3020" w:type="dxa"/>
        </w:tcPr>
        <w:p w14:paraId="5BC8AA10" w14:textId="2FCC7575" w:rsidR="4B567607" w:rsidRDefault="4B567607" w:rsidP="4B567607">
          <w:pPr>
            <w:pStyle w:val="Header"/>
            <w:ind w:left="-115"/>
          </w:pPr>
        </w:p>
      </w:tc>
      <w:tc>
        <w:tcPr>
          <w:tcW w:w="3020" w:type="dxa"/>
        </w:tcPr>
        <w:p w14:paraId="4A17BD1B" w14:textId="7198F81B" w:rsidR="4B567607" w:rsidRDefault="4B567607" w:rsidP="4B567607">
          <w:pPr>
            <w:pStyle w:val="Header"/>
            <w:jc w:val="center"/>
          </w:pPr>
        </w:p>
      </w:tc>
      <w:tc>
        <w:tcPr>
          <w:tcW w:w="3020" w:type="dxa"/>
        </w:tcPr>
        <w:p w14:paraId="49C20A18" w14:textId="26762528" w:rsidR="4B567607" w:rsidRDefault="4B567607" w:rsidP="4B567607">
          <w:pPr>
            <w:pStyle w:val="Header"/>
            <w:ind w:right="-115"/>
            <w:jc w:val="right"/>
          </w:pPr>
        </w:p>
      </w:tc>
    </w:tr>
  </w:tbl>
  <w:p w14:paraId="25842D79" w14:textId="4760C16B" w:rsidR="4B567607" w:rsidRDefault="4B567607" w:rsidP="4B5676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B105" w14:textId="350CA709" w:rsidR="006F6CF0" w:rsidRDefault="00C109D8">
    <w:pPr>
      <w:pStyle w:val="Header"/>
    </w:pPr>
    <w:r>
      <w:rPr>
        <w:noProof/>
        <w:lang w:eastAsia="en-NZ"/>
      </w:rPr>
      <w:drawing>
        <wp:anchor distT="0" distB="0" distL="114300" distR="114300" simplePos="0" relativeHeight="251658240" behindDoc="0" locked="0" layoutInCell="1" allowOverlap="1" wp14:anchorId="6BEF5A0F" wp14:editId="573135DA">
          <wp:simplePos x="0" y="0"/>
          <wp:positionH relativeFrom="margin">
            <wp:align>right</wp:align>
          </wp:positionH>
          <wp:positionV relativeFrom="paragraph">
            <wp:posOffset>83036</wp:posOffset>
          </wp:positionV>
          <wp:extent cx="1454400" cy="356400"/>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ectrum Foundation_logo_sto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44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0B77"/>
    <w:multiLevelType w:val="hybridMultilevel"/>
    <w:tmpl w:val="07DE19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69B2550"/>
    <w:multiLevelType w:val="multilevel"/>
    <w:tmpl w:val="7CEAB5CA"/>
    <w:styleLink w:val="ListBullets"/>
    <w:lvl w:ilvl="0">
      <w:numFmt w:val="bullet"/>
      <w:lvlText w:val="•"/>
      <w:lvlJc w:val="left"/>
      <w:pPr>
        <w:ind w:left="360" w:hanging="360"/>
      </w:pPr>
      <w:rPr>
        <w:rFonts w:ascii="Calibri" w:hAnsi="Calibri" w:hint="default"/>
        <w:color w:val="197DC3"/>
      </w:rPr>
    </w:lvl>
    <w:lvl w:ilvl="1">
      <w:start w:val="1"/>
      <w:numFmt w:val="bullet"/>
      <w:lvlText w:val="–"/>
      <w:lvlJc w:val="left"/>
      <w:pPr>
        <w:ind w:left="568" w:hanging="284"/>
      </w:pPr>
      <w:rPr>
        <w:rFonts w:ascii="Calibri" w:hAnsi="Calibri" w:hint="default"/>
        <w:color w:val="197DBE"/>
      </w:rPr>
    </w:lvl>
    <w:lvl w:ilvl="2">
      <w:start w:val="1"/>
      <w:numFmt w:val="bullet"/>
      <w:lvlText w:val="•"/>
      <w:lvlJc w:val="left"/>
      <w:pPr>
        <w:ind w:left="852" w:hanging="284"/>
      </w:pPr>
      <w:rPr>
        <w:rFonts w:ascii="Calibri" w:hAnsi="Calibri" w:hint="default"/>
        <w:color w:val="197DBE"/>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9"/>
      <w:lvlJc w:val="left"/>
      <w:pPr>
        <w:ind w:left="2556" w:hanging="284"/>
      </w:pPr>
      <w:rPr>
        <w:rFonts w:hint="default"/>
      </w:rPr>
    </w:lvl>
  </w:abstractNum>
  <w:abstractNum w:abstractNumId="2" w15:restartNumberingAfterBreak="0">
    <w:nsid w:val="07F62592"/>
    <w:multiLevelType w:val="multilevel"/>
    <w:tmpl w:val="2AA2E3E0"/>
    <w:styleLink w:val="SCTBNumHeadings"/>
    <w:lvl w:ilvl="0">
      <w:start w:val="1"/>
      <w:numFmt w:val="decimal"/>
      <w:pStyle w:val="SFNumHead1"/>
      <w:lvlText w:val="%1"/>
      <w:lvlJc w:val="left"/>
      <w:pPr>
        <w:ind w:left="0" w:firstLine="0"/>
      </w:pPr>
      <w:rPr>
        <w:rFonts w:hint="default"/>
      </w:rPr>
    </w:lvl>
    <w:lvl w:ilvl="1">
      <w:start w:val="1"/>
      <w:numFmt w:val="decimal"/>
      <w:pStyle w:val="SFNumHead2"/>
      <w:lvlText w:val="%1.%2"/>
      <w:lvlJc w:val="left"/>
      <w:pPr>
        <w:ind w:left="0" w:firstLine="0"/>
      </w:pPr>
      <w:rPr>
        <w:rFonts w:hint="default"/>
      </w:rPr>
    </w:lvl>
    <w:lvl w:ilvl="2">
      <w:start w:val="1"/>
      <w:numFmt w:val="decimal"/>
      <w:pStyle w:val="SFNumHead3"/>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0F7E038B"/>
    <w:multiLevelType w:val="hybridMultilevel"/>
    <w:tmpl w:val="6B4A85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34D7B8F"/>
    <w:multiLevelType w:val="hybridMultilevel"/>
    <w:tmpl w:val="BE08BD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7494FA7"/>
    <w:multiLevelType w:val="multilevel"/>
    <w:tmpl w:val="2D52F7DC"/>
    <w:lvl w:ilvl="0">
      <w:start w:val="1"/>
      <w:numFmt w:val="decimal"/>
      <w:pStyle w:val="SFTableNumber"/>
      <w:lvlText w:val="%1."/>
      <w:lvlJc w:val="left"/>
      <w:pPr>
        <w:ind w:left="360" w:hanging="360"/>
      </w:pPr>
      <w:rPr>
        <w:rFonts w:hint="default"/>
      </w:rPr>
    </w:lvl>
    <w:lvl w:ilvl="1">
      <w:start w:val="1"/>
      <w:numFmt w:val="bullet"/>
      <w:lvlText w:val="-"/>
      <w:lvlJc w:val="left"/>
      <w:pPr>
        <w:ind w:left="567" w:hanging="283"/>
      </w:pPr>
      <w:rPr>
        <w:rFonts w:ascii="Arial" w:hAnsi="Arial" w:hint="default"/>
        <w:color w:val="548DD4" w:themeColor="text2" w:themeTint="99"/>
      </w:rPr>
    </w:lvl>
    <w:lvl w:ilvl="2">
      <w:start w:val="1"/>
      <w:numFmt w:val="bullet"/>
      <w:lvlText w:val="•"/>
      <w:lvlJc w:val="left"/>
      <w:pPr>
        <w:ind w:left="1134" w:hanging="283"/>
      </w:pPr>
      <w:rPr>
        <w:rFonts w:ascii="Arial" w:hAnsi="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293A60"/>
    <w:multiLevelType w:val="multilevel"/>
    <w:tmpl w:val="7256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015DE"/>
    <w:multiLevelType w:val="hybridMultilevel"/>
    <w:tmpl w:val="B65EBCF8"/>
    <w:lvl w:ilvl="0" w:tplc="177EB4E6">
      <w:start w:val="1"/>
      <w:numFmt w:val="bullet"/>
      <w:pStyle w:val="ListNumber"/>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D5A21A9"/>
    <w:multiLevelType w:val="hybridMultilevel"/>
    <w:tmpl w:val="063A4F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6FA4C8B"/>
    <w:multiLevelType w:val="multilevel"/>
    <w:tmpl w:val="51D0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C136C2"/>
    <w:multiLevelType w:val="hybridMultilevel"/>
    <w:tmpl w:val="E4A066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02806D3"/>
    <w:multiLevelType w:val="hybridMultilevel"/>
    <w:tmpl w:val="63DC5C92"/>
    <w:lvl w:ilvl="0" w:tplc="3FF04788">
      <w:start w:val="1"/>
      <w:numFmt w:val="decimal"/>
      <w:pStyle w:val="HeadingNumberOne"/>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39D1B1E"/>
    <w:multiLevelType w:val="hybridMultilevel"/>
    <w:tmpl w:val="3FBC7068"/>
    <w:lvl w:ilvl="0" w:tplc="A5E85020">
      <w:start w:val="1"/>
      <w:numFmt w:val="bullet"/>
      <w:pStyle w:val="ListBullet3"/>
      <w:lvlText w:val=""/>
      <w:lvlJc w:val="left"/>
      <w:pPr>
        <w:ind w:left="927" w:hanging="360"/>
      </w:pPr>
      <w:rPr>
        <w:rFonts w:ascii="Symbol" w:hAnsi="Symbol" w:hint="default"/>
        <w:b/>
        <w:i w:val="0"/>
        <w:color w:val="C6893F" w:themeColor="accent3"/>
      </w:rPr>
    </w:lvl>
    <w:lvl w:ilvl="1" w:tplc="14090003" w:tentative="1">
      <w:start w:val="1"/>
      <w:numFmt w:val="bullet"/>
      <w:lvlText w:val="o"/>
      <w:lvlJc w:val="left"/>
      <w:pPr>
        <w:ind w:left="2008" w:hanging="360"/>
      </w:pPr>
      <w:rPr>
        <w:rFonts w:ascii="Courier New" w:hAnsi="Courier New" w:cs="Courier New" w:hint="default"/>
      </w:rPr>
    </w:lvl>
    <w:lvl w:ilvl="2" w:tplc="14090005" w:tentative="1">
      <w:start w:val="1"/>
      <w:numFmt w:val="bullet"/>
      <w:lvlText w:val=""/>
      <w:lvlJc w:val="left"/>
      <w:pPr>
        <w:ind w:left="2728" w:hanging="360"/>
      </w:pPr>
      <w:rPr>
        <w:rFonts w:ascii="Wingdings" w:hAnsi="Wingdings" w:hint="default"/>
      </w:rPr>
    </w:lvl>
    <w:lvl w:ilvl="3" w:tplc="14090001" w:tentative="1">
      <w:start w:val="1"/>
      <w:numFmt w:val="bullet"/>
      <w:lvlText w:val=""/>
      <w:lvlJc w:val="left"/>
      <w:pPr>
        <w:ind w:left="3448" w:hanging="360"/>
      </w:pPr>
      <w:rPr>
        <w:rFonts w:ascii="Symbol" w:hAnsi="Symbol" w:hint="default"/>
      </w:rPr>
    </w:lvl>
    <w:lvl w:ilvl="4" w:tplc="14090003" w:tentative="1">
      <w:start w:val="1"/>
      <w:numFmt w:val="bullet"/>
      <w:lvlText w:val="o"/>
      <w:lvlJc w:val="left"/>
      <w:pPr>
        <w:ind w:left="4168" w:hanging="360"/>
      </w:pPr>
      <w:rPr>
        <w:rFonts w:ascii="Courier New" w:hAnsi="Courier New" w:cs="Courier New" w:hint="default"/>
      </w:rPr>
    </w:lvl>
    <w:lvl w:ilvl="5" w:tplc="14090005" w:tentative="1">
      <w:start w:val="1"/>
      <w:numFmt w:val="bullet"/>
      <w:lvlText w:val=""/>
      <w:lvlJc w:val="left"/>
      <w:pPr>
        <w:ind w:left="4888" w:hanging="360"/>
      </w:pPr>
      <w:rPr>
        <w:rFonts w:ascii="Wingdings" w:hAnsi="Wingdings" w:hint="default"/>
      </w:rPr>
    </w:lvl>
    <w:lvl w:ilvl="6" w:tplc="14090001" w:tentative="1">
      <w:start w:val="1"/>
      <w:numFmt w:val="bullet"/>
      <w:lvlText w:val=""/>
      <w:lvlJc w:val="left"/>
      <w:pPr>
        <w:ind w:left="5608" w:hanging="360"/>
      </w:pPr>
      <w:rPr>
        <w:rFonts w:ascii="Symbol" w:hAnsi="Symbol" w:hint="default"/>
      </w:rPr>
    </w:lvl>
    <w:lvl w:ilvl="7" w:tplc="14090003" w:tentative="1">
      <w:start w:val="1"/>
      <w:numFmt w:val="bullet"/>
      <w:lvlText w:val="o"/>
      <w:lvlJc w:val="left"/>
      <w:pPr>
        <w:ind w:left="6328" w:hanging="360"/>
      </w:pPr>
      <w:rPr>
        <w:rFonts w:ascii="Courier New" w:hAnsi="Courier New" w:cs="Courier New" w:hint="default"/>
      </w:rPr>
    </w:lvl>
    <w:lvl w:ilvl="8" w:tplc="14090005" w:tentative="1">
      <w:start w:val="1"/>
      <w:numFmt w:val="bullet"/>
      <w:lvlText w:val=""/>
      <w:lvlJc w:val="left"/>
      <w:pPr>
        <w:ind w:left="7048" w:hanging="360"/>
      </w:pPr>
      <w:rPr>
        <w:rFonts w:ascii="Wingdings" w:hAnsi="Wingdings" w:hint="default"/>
      </w:rPr>
    </w:lvl>
  </w:abstractNum>
  <w:abstractNum w:abstractNumId="13" w15:restartNumberingAfterBreak="0">
    <w:nsid w:val="44982E52"/>
    <w:multiLevelType w:val="multilevel"/>
    <w:tmpl w:val="FE1C1D88"/>
    <w:styleLink w:val="SCTBListNumbers"/>
    <w:lvl w:ilvl="0">
      <w:start w:val="1"/>
      <w:numFmt w:val="decimal"/>
      <w:lvlText w:val="%1."/>
      <w:lvlJc w:val="left"/>
      <w:pPr>
        <w:ind w:left="360" w:hanging="360"/>
      </w:pPr>
      <w:rPr>
        <w:rFonts w:hint="default"/>
        <w:color w:val="000000" w:themeColor="text1"/>
      </w:rPr>
    </w:lvl>
    <w:lvl w:ilvl="1">
      <w:start w:val="1"/>
      <w:numFmt w:val="decimal"/>
      <w:pStyle w:val="ListNumber2"/>
      <w:lvlText w:val="%1.%2"/>
      <w:lvlJc w:val="left"/>
      <w:pPr>
        <w:ind w:left="1134" w:hanging="567"/>
      </w:pPr>
      <w:rPr>
        <w:rFonts w:hint="default"/>
      </w:rPr>
    </w:lvl>
    <w:lvl w:ilvl="2">
      <w:start w:val="1"/>
      <w:numFmt w:val="decimal"/>
      <w:pStyle w:val="ListNumber3"/>
      <w:lvlText w:val="%1.%2.%3"/>
      <w:lvlJc w:val="left"/>
      <w:pPr>
        <w:ind w:left="1843" w:hanging="709"/>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A916139"/>
    <w:multiLevelType w:val="multilevel"/>
    <w:tmpl w:val="D4F65856"/>
    <w:lvl w:ilvl="0">
      <w:start w:val="1"/>
      <w:numFmt w:val="bullet"/>
      <w:pStyle w:val="ListBullet"/>
      <w:lvlText w:val=""/>
      <w:lvlJc w:val="left"/>
      <w:pPr>
        <w:ind w:left="360" w:hanging="360"/>
      </w:pPr>
      <w:rPr>
        <w:rFonts w:ascii="Symbol" w:hAnsi="Symbol" w:hint="default"/>
        <w:color w:val="C6893F" w:themeColor="accent3"/>
      </w:rPr>
    </w:lvl>
    <w:lvl w:ilvl="1">
      <w:start w:val="1"/>
      <w:numFmt w:val="bullet"/>
      <w:lvlText w:val="–"/>
      <w:lvlJc w:val="left"/>
      <w:pPr>
        <w:ind w:left="568" w:hanging="284"/>
      </w:pPr>
      <w:rPr>
        <w:rFonts w:ascii="Calibri" w:hAnsi="Calibri" w:hint="default"/>
        <w:color w:val="197DBE"/>
      </w:rPr>
    </w:lvl>
    <w:lvl w:ilvl="2">
      <w:start w:val="1"/>
      <w:numFmt w:val="bullet"/>
      <w:lvlText w:val="•"/>
      <w:lvlJc w:val="left"/>
      <w:pPr>
        <w:ind w:left="852" w:hanging="284"/>
      </w:pPr>
      <w:rPr>
        <w:rFonts w:ascii="Calibri" w:hAnsi="Calibri" w:hint="default"/>
        <w:color w:val="197DBE"/>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9"/>
      <w:lvlJc w:val="left"/>
      <w:pPr>
        <w:ind w:left="2556" w:hanging="284"/>
      </w:pPr>
      <w:rPr>
        <w:rFonts w:hint="default"/>
      </w:rPr>
    </w:lvl>
  </w:abstractNum>
  <w:abstractNum w:abstractNumId="15" w15:restartNumberingAfterBreak="0">
    <w:nsid w:val="4C912930"/>
    <w:multiLevelType w:val="hybridMultilevel"/>
    <w:tmpl w:val="FAD8DF6C"/>
    <w:lvl w:ilvl="0" w:tplc="F2368B56">
      <w:start w:val="1"/>
      <w:numFmt w:val="bullet"/>
      <w:pStyle w:val="SFTableBullet"/>
      <w:lvlText w:val=""/>
      <w:lvlJc w:val="left"/>
      <w:pPr>
        <w:ind w:left="360" w:hanging="360"/>
      </w:pPr>
      <w:rPr>
        <w:rFonts w:ascii="Wingdings" w:hAnsi="Wingdings" w:hint="default"/>
        <w:b/>
        <w:i w:val="0"/>
        <w:color w:val="C6893F" w:themeColor="accent3"/>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0A5073F"/>
    <w:multiLevelType w:val="hybridMultilevel"/>
    <w:tmpl w:val="6F162C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2234E63"/>
    <w:multiLevelType w:val="multilevel"/>
    <w:tmpl w:val="C61A4F5A"/>
    <w:lvl w:ilvl="0">
      <w:start w:val="1"/>
      <w:numFmt w:val="bullet"/>
      <w:pStyle w:val="ListParagraph"/>
      <w:lvlText w:val=""/>
      <w:lvlJc w:val="left"/>
      <w:pPr>
        <w:ind w:left="284" w:hanging="284"/>
      </w:pPr>
      <w:rPr>
        <w:rFonts w:ascii="Symbol" w:hAnsi="Symbol" w:hint="default"/>
        <w:color w:val="548DD4" w:themeColor="text2" w:themeTint="99"/>
      </w:rPr>
    </w:lvl>
    <w:lvl w:ilvl="1">
      <w:start w:val="1"/>
      <w:numFmt w:val="bullet"/>
      <w:lvlText w:val="-"/>
      <w:lvlJc w:val="left"/>
      <w:pPr>
        <w:ind w:left="567" w:hanging="283"/>
      </w:pPr>
      <w:rPr>
        <w:rFonts w:ascii="Arial" w:hAnsi="Arial" w:hint="default"/>
        <w:color w:val="548DD4" w:themeColor="text2" w:themeTint="99"/>
      </w:rPr>
    </w:lvl>
    <w:lvl w:ilvl="2">
      <w:start w:val="1"/>
      <w:numFmt w:val="bullet"/>
      <w:lvlText w:val="•"/>
      <w:lvlJc w:val="left"/>
      <w:pPr>
        <w:ind w:left="851" w:hanging="284"/>
      </w:pPr>
      <w:rPr>
        <w:rFonts w:ascii="Arial" w:hAnsi="Arial" w:hint="default"/>
        <w:color w:val="548DD4" w:themeColor="text2" w:themeTint="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3576BDE"/>
    <w:multiLevelType w:val="multilevel"/>
    <w:tmpl w:val="2AA2E3E0"/>
    <w:numStyleLink w:val="SCTBNumHeadings"/>
  </w:abstractNum>
  <w:abstractNum w:abstractNumId="19" w15:restartNumberingAfterBreak="0">
    <w:nsid w:val="5ED42B81"/>
    <w:multiLevelType w:val="multilevel"/>
    <w:tmpl w:val="2AA2E3E0"/>
    <w:numStyleLink w:val="SCTBNumHeadings"/>
  </w:abstractNum>
  <w:abstractNum w:abstractNumId="20" w15:restartNumberingAfterBreak="0">
    <w:nsid w:val="608224B0"/>
    <w:multiLevelType w:val="hybridMultilevel"/>
    <w:tmpl w:val="7556E2A8"/>
    <w:lvl w:ilvl="0" w:tplc="C3867588">
      <w:start w:val="1"/>
      <w:numFmt w:val="bullet"/>
      <w:pStyle w:val="ListBullet2"/>
      <w:lvlText w:val="—"/>
      <w:lvlJc w:val="left"/>
      <w:pPr>
        <w:ind w:left="644" w:hanging="360"/>
      </w:pPr>
      <w:rPr>
        <w:rFonts w:ascii="Calibri" w:hAnsi="Calibri" w:hint="default"/>
        <w:b/>
        <w:i w:val="0"/>
        <w:color w:val="C6893F" w:themeColor="accent3"/>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num w:numId="1" w16cid:durableId="2070491856">
    <w:abstractNumId w:val="5"/>
  </w:num>
  <w:num w:numId="2" w16cid:durableId="1803881732">
    <w:abstractNumId w:val="17"/>
  </w:num>
  <w:num w:numId="3" w16cid:durableId="1275135392">
    <w:abstractNumId w:val="13"/>
  </w:num>
  <w:num w:numId="4" w16cid:durableId="1066533738">
    <w:abstractNumId w:val="11"/>
  </w:num>
  <w:num w:numId="5" w16cid:durableId="1295333358">
    <w:abstractNumId w:val="2"/>
  </w:num>
  <w:num w:numId="6" w16cid:durableId="673259946">
    <w:abstractNumId w:val="19"/>
  </w:num>
  <w:num w:numId="7" w16cid:durableId="954167932">
    <w:abstractNumId w:val="18"/>
  </w:num>
  <w:num w:numId="8" w16cid:durableId="2011978596">
    <w:abstractNumId w:val="14"/>
  </w:num>
  <w:num w:numId="9" w16cid:durableId="1498307340">
    <w:abstractNumId w:val="20"/>
  </w:num>
  <w:num w:numId="10" w16cid:durableId="1342050318">
    <w:abstractNumId w:val="12"/>
  </w:num>
  <w:num w:numId="11" w16cid:durableId="1121924759">
    <w:abstractNumId w:val="15"/>
  </w:num>
  <w:num w:numId="12" w16cid:durableId="1873417904">
    <w:abstractNumId w:val="1"/>
  </w:num>
  <w:num w:numId="13" w16cid:durableId="540359937">
    <w:abstractNumId w:val="9"/>
  </w:num>
  <w:num w:numId="14" w16cid:durableId="1953366734">
    <w:abstractNumId w:val="10"/>
  </w:num>
  <w:num w:numId="15" w16cid:durableId="63838216">
    <w:abstractNumId w:val="4"/>
  </w:num>
  <w:num w:numId="16" w16cid:durableId="1506626341">
    <w:abstractNumId w:val="6"/>
  </w:num>
  <w:num w:numId="17" w16cid:durableId="413548313">
    <w:abstractNumId w:val="16"/>
  </w:num>
  <w:num w:numId="18" w16cid:durableId="1829519775">
    <w:abstractNumId w:val="7"/>
  </w:num>
  <w:num w:numId="19" w16cid:durableId="1042748490">
    <w:abstractNumId w:val="0"/>
  </w:num>
  <w:num w:numId="20" w16cid:durableId="1946958242">
    <w:abstractNumId w:val="8"/>
  </w:num>
  <w:num w:numId="21" w16cid:durableId="2136481440">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attachedTemplate r:id="rId1"/>
  <w:linkStyle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532"/>
    <w:rsid w:val="00000D69"/>
    <w:rsid w:val="00011AC3"/>
    <w:rsid w:val="000130B1"/>
    <w:rsid w:val="000312EB"/>
    <w:rsid w:val="00032F70"/>
    <w:rsid w:val="00033572"/>
    <w:rsid w:val="00044CF8"/>
    <w:rsid w:val="0005052D"/>
    <w:rsid w:val="00052FBB"/>
    <w:rsid w:val="00066E81"/>
    <w:rsid w:val="000A6376"/>
    <w:rsid w:val="000B0769"/>
    <w:rsid w:val="000B67E3"/>
    <w:rsid w:val="000D5516"/>
    <w:rsid w:val="000E477D"/>
    <w:rsid w:val="000E643D"/>
    <w:rsid w:val="00102D57"/>
    <w:rsid w:val="001030DE"/>
    <w:rsid w:val="00106CB7"/>
    <w:rsid w:val="00126ED1"/>
    <w:rsid w:val="0013110F"/>
    <w:rsid w:val="00134160"/>
    <w:rsid w:val="00144435"/>
    <w:rsid w:val="00176332"/>
    <w:rsid w:val="00194428"/>
    <w:rsid w:val="00197542"/>
    <w:rsid w:val="001A7CA2"/>
    <w:rsid w:val="001B15CD"/>
    <w:rsid w:val="001B2D08"/>
    <w:rsid w:val="001B44EF"/>
    <w:rsid w:val="001E7346"/>
    <w:rsid w:val="00202C59"/>
    <w:rsid w:val="002066BB"/>
    <w:rsid w:val="00211B29"/>
    <w:rsid w:val="00236D44"/>
    <w:rsid w:val="00266CA7"/>
    <w:rsid w:val="002812A5"/>
    <w:rsid w:val="0029770C"/>
    <w:rsid w:val="002B307E"/>
    <w:rsid w:val="002B3573"/>
    <w:rsid w:val="002C6D27"/>
    <w:rsid w:val="002E215A"/>
    <w:rsid w:val="002E5CE0"/>
    <w:rsid w:val="002F225A"/>
    <w:rsid w:val="003043A4"/>
    <w:rsid w:val="0031386A"/>
    <w:rsid w:val="00330871"/>
    <w:rsid w:val="0033483C"/>
    <w:rsid w:val="003451C5"/>
    <w:rsid w:val="00356541"/>
    <w:rsid w:val="00362C83"/>
    <w:rsid w:val="00365B3D"/>
    <w:rsid w:val="00374632"/>
    <w:rsid w:val="00383FB5"/>
    <w:rsid w:val="00387EBD"/>
    <w:rsid w:val="003B0746"/>
    <w:rsid w:val="003B6B4C"/>
    <w:rsid w:val="003C7E73"/>
    <w:rsid w:val="003E2C42"/>
    <w:rsid w:val="003E64F9"/>
    <w:rsid w:val="003F082F"/>
    <w:rsid w:val="003F1C6B"/>
    <w:rsid w:val="003F2818"/>
    <w:rsid w:val="0040249E"/>
    <w:rsid w:val="004129B0"/>
    <w:rsid w:val="00413A7C"/>
    <w:rsid w:val="0042029C"/>
    <w:rsid w:val="0042317E"/>
    <w:rsid w:val="0042594E"/>
    <w:rsid w:val="0042771A"/>
    <w:rsid w:val="00436483"/>
    <w:rsid w:val="00442446"/>
    <w:rsid w:val="00453874"/>
    <w:rsid w:val="00455BA0"/>
    <w:rsid w:val="004677F9"/>
    <w:rsid w:val="00472F6F"/>
    <w:rsid w:val="00474FCB"/>
    <w:rsid w:val="00475A50"/>
    <w:rsid w:val="00492BFA"/>
    <w:rsid w:val="004B1DC5"/>
    <w:rsid w:val="004B2F5B"/>
    <w:rsid w:val="004C5C42"/>
    <w:rsid w:val="004D4370"/>
    <w:rsid w:val="004F7874"/>
    <w:rsid w:val="00501DAB"/>
    <w:rsid w:val="005154B7"/>
    <w:rsid w:val="00520169"/>
    <w:rsid w:val="005341C5"/>
    <w:rsid w:val="0053565D"/>
    <w:rsid w:val="00536DE4"/>
    <w:rsid w:val="00543859"/>
    <w:rsid w:val="005468F1"/>
    <w:rsid w:val="00551310"/>
    <w:rsid w:val="00551334"/>
    <w:rsid w:val="00551810"/>
    <w:rsid w:val="00555728"/>
    <w:rsid w:val="00555D38"/>
    <w:rsid w:val="00563452"/>
    <w:rsid w:val="0058235E"/>
    <w:rsid w:val="005A144C"/>
    <w:rsid w:val="005A21C0"/>
    <w:rsid w:val="005A7F09"/>
    <w:rsid w:val="005B2792"/>
    <w:rsid w:val="005B5A2D"/>
    <w:rsid w:val="005E7558"/>
    <w:rsid w:val="005E76CA"/>
    <w:rsid w:val="005F3B0B"/>
    <w:rsid w:val="00601915"/>
    <w:rsid w:val="006039B3"/>
    <w:rsid w:val="0062223F"/>
    <w:rsid w:val="00624E33"/>
    <w:rsid w:val="006256B8"/>
    <w:rsid w:val="0064655E"/>
    <w:rsid w:val="00656EB1"/>
    <w:rsid w:val="00662323"/>
    <w:rsid w:val="00670087"/>
    <w:rsid w:val="006702FD"/>
    <w:rsid w:val="006A4DF0"/>
    <w:rsid w:val="006B4373"/>
    <w:rsid w:val="006E22D6"/>
    <w:rsid w:val="006E66CB"/>
    <w:rsid w:val="006F6CF0"/>
    <w:rsid w:val="00712158"/>
    <w:rsid w:val="007272FF"/>
    <w:rsid w:val="0073042D"/>
    <w:rsid w:val="00742F8B"/>
    <w:rsid w:val="007547B9"/>
    <w:rsid w:val="00757D18"/>
    <w:rsid w:val="00770F8A"/>
    <w:rsid w:val="00771F79"/>
    <w:rsid w:val="00784CFD"/>
    <w:rsid w:val="00785961"/>
    <w:rsid w:val="007C09FE"/>
    <w:rsid w:val="007D3A3A"/>
    <w:rsid w:val="007E3215"/>
    <w:rsid w:val="007F0924"/>
    <w:rsid w:val="007F3F63"/>
    <w:rsid w:val="007F6A57"/>
    <w:rsid w:val="00801CF2"/>
    <w:rsid w:val="0080246C"/>
    <w:rsid w:val="00804D92"/>
    <w:rsid w:val="00811EDA"/>
    <w:rsid w:val="00813AE5"/>
    <w:rsid w:val="00826AC9"/>
    <w:rsid w:val="008302BD"/>
    <w:rsid w:val="008341BC"/>
    <w:rsid w:val="00834838"/>
    <w:rsid w:val="00835CB6"/>
    <w:rsid w:val="0085730A"/>
    <w:rsid w:val="00867B37"/>
    <w:rsid w:val="008A7889"/>
    <w:rsid w:val="008B3E06"/>
    <w:rsid w:val="008C3104"/>
    <w:rsid w:val="008D2C17"/>
    <w:rsid w:val="008D613F"/>
    <w:rsid w:val="00906334"/>
    <w:rsid w:val="00911DD3"/>
    <w:rsid w:val="0091353B"/>
    <w:rsid w:val="00926510"/>
    <w:rsid w:val="009343BB"/>
    <w:rsid w:val="00943842"/>
    <w:rsid w:val="009472A4"/>
    <w:rsid w:val="00954BE7"/>
    <w:rsid w:val="00964164"/>
    <w:rsid w:val="0096642E"/>
    <w:rsid w:val="0099052E"/>
    <w:rsid w:val="00995F3F"/>
    <w:rsid w:val="009A444B"/>
    <w:rsid w:val="009A66D4"/>
    <w:rsid w:val="009C7B4B"/>
    <w:rsid w:val="009D591C"/>
    <w:rsid w:val="009D6D5D"/>
    <w:rsid w:val="009F251B"/>
    <w:rsid w:val="009F7418"/>
    <w:rsid w:val="00A0091C"/>
    <w:rsid w:val="00A23C36"/>
    <w:rsid w:val="00A30292"/>
    <w:rsid w:val="00A30E97"/>
    <w:rsid w:val="00A57812"/>
    <w:rsid w:val="00A60B26"/>
    <w:rsid w:val="00A62B1A"/>
    <w:rsid w:val="00A630AB"/>
    <w:rsid w:val="00A67167"/>
    <w:rsid w:val="00A85DC8"/>
    <w:rsid w:val="00A969BF"/>
    <w:rsid w:val="00A96E32"/>
    <w:rsid w:val="00AB1F61"/>
    <w:rsid w:val="00AD5D54"/>
    <w:rsid w:val="00AE23AF"/>
    <w:rsid w:val="00B435C5"/>
    <w:rsid w:val="00B56FB2"/>
    <w:rsid w:val="00B607A3"/>
    <w:rsid w:val="00B60EBC"/>
    <w:rsid w:val="00B713C2"/>
    <w:rsid w:val="00B85144"/>
    <w:rsid w:val="00B919C7"/>
    <w:rsid w:val="00BA4D83"/>
    <w:rsid w:val="00BA5B00"/>
    <w:rsid w:val="00BC45B7"/>
    <w:rsid w:val="00BC6937"/>
    <w:rsid w:val="00BD756D"/>
    <w:rsid w:val="00C07A6E"/>
    <w:rsid w:val="00C109D8"/>
    <w:rsid w:val="00C236FD"/>
    <w:rsid w:val="00C34EC8"/>
    <w:rsid w:val="00C46115"/>
    <w:rsid w:val="00C46D7E"/>
    <w:rsid w:val="00C50159"/>
    <w:rsid w:val="00C55DD0"/>
    <w:rsid w:val="00C626DA"/>
    <w:rsid w:val="00C628C8"/>
    <w:rsid w:val="00C7145C"/>
    <w:rsid w:val="00C73A69"/>
    <w:rsid w:val="00C74763"/>
    <w:rsid w:val="00C80F1C"/>
    <w:rsid w:val="00C85C43"/>
    <w:rsid w:val="00C9308C"/>
    <w:rsid w:val="00C93570"/>
    <w:rsid w:val="00CA09A2"/>
    <w:rsid w:val="00CA2BE7"/>
    <w:rsid w:val="00CA3734"/>
    <w:rsid w:val="00CA55F1"/>
    <w:rsid w:val="00CF2503"/>
    <w:rsid w:val="00CF5EA7"/>
    <w:rsid w:val="00D0197E"/>
    <w:rsid w:val="00D027F8"/>
    <w:rsid w:val="00D11774"/>
    <w:rsid w:val="00D13A15"/>
    <w:rsid w:val="00D14B70"/>
    <w:rsid w:val="00D16BFA"/>
    <w:rsid w:val="00D23C10"/>
    <w:rsid w:val="00D24FFB"/>
    <w:rsid w:val="00D362CC"/>
    <w:rsid w:val="00D378CA"/>
    <w:rsid w:val="00D408A7"/>
    <w:rsid w:val="00D45618"/>
    <w:rsid w:val="00D6432A"/>
    <w:rsid w:val="00D7528F"/>
    <w:rsid w:val="00D76417"/>
    <w:rsid w:val="00D8106E"/>
    <w:rsid w:val="00DA2DA7"/>
    <w:rsid w:val="00DA2DDB"/>
    <w:rsid w:val="00DA5CB0"/>
    <w:rsid w:val="00DA7D40"/>
    <w:rsid w:val="00DC0534"/>
    <w:rsid w:val="00DC33A3"/>
    <w:rsid w:val="00DE60CF"/>
    <w:rsid w:val="00DE6990"/>
    <w:rsid w:val="00DE7186"/>
    <w:rsid w:val="00DF1D49"/>
    <w:rsid w:val="00DF621B"/>
    <w:rsid w:val="00E11197"/>
    <w:rsid w:val="00E17924"/>
    <w:rsid w:val="00E2503E"/>
    <w:rsid w:val="00E43FD6"/>
    <w:rsid w:val="00E44121"/>
    <w:rsid w:val="00E44566"/>
    <w:rsid w:val="00E504F0"/>
    <w:rsid w:val="00E5142A"/>
    <w:rsid w:val="00E51AF2"/>
    <w:rsid w:val="00E54ADF"/>
    <w:rsid w:val="00E56924"/>
    <w:rsid w:val="00E579C0"/>
    <w:rsid w:val="00E610B2"/>
    <w:rsid w:val="00E81A43"/>
    <w:rsid w:val="00EA32C5"/>
    <w:rsid w:val="00EA6916"/>
    <w:rsid w:val="00EB2A5E"/>
    <w:rsid w:val="00EB453B"/>
    <w:rsid w:val="00EB59FC"/>
    <w:rsid w:val="00EB6253"/>
    <w:rsid w:val="00EB6843"/>
    <w:rsid w:val="00EF21E0"/>
    <w:rsid w:val="00EF7C93"/>
    <w:rsid w:val="00F00532"/>
    <w:rsid w:val="00F01613"/>
    <w:rsid w:val="00F13B55"/>
    <w:rsid w:val="00F201C4"/>
    <w:rsid w:val="00F445E7"/>
    <w:rsid w:val="00F52CAE"/>
    <w:rsid w:val="00F567AC"/>
    <w:rsid w:val="00F609AC"/>
    <w:rsid w:val="00F7051D"/>
    <w:rsid w:val="00F7216E"/>
    <w:rsid w:val="00F722DE"/>
    <w:rsid w:val="00F73290"/>
    <w:rsid w:val="00F735D1"/>
    <w:rsid w:val="00F750E1"/>
    <w:rsid w:val="00F82360"/>
    <w:rsid w:val="00F82A00"/>
    <w:rsid w:val="00F84BA3"/>
    <w:rsid w:val="00FA5996"/>
    <w:rsid w:val="00FA6EC7"/>
    <w:rsid w:val="00FB7BC3"/>
    <w:rsid w:val="00FC604F"/>
    <w:rsid w:val="00FC6994"/>
    <w:rsid w:val="00FD39BB"/>
    <w:rsid w:val="013A3112"/>
    <w:rsid w:val="021A2940"/>
    <w:rsid w:val="02BC141A"/>
    <w:rsid w:val="0430DF0A"/>
    <w:rsid w:val="04DF4096"/>
    <w:rsid w:val="059A1882"/>
    <w:rsid w:val="0882410A"/>
    <w:rsid w:val="08FABA1E"/>
    <w:rsid w:val="0B160604"/>
    <w:rsid w:val="0C423F12"/>
    <w:rsid w:val="0C48E845"/>
    <w:rsid w:val="0F3C07DB"/>
    <w:rsid w:val="1013E625"/>
    <w:rsid w:val="11A92F3C"/>
    <w:rsid w:val="122ABDE0"/>
    <w:rsid w:val="12AD32BE"/>
    <w:rsid w:val="130DB383"/>
    <w:rsid w:val="13E70B96"/>
    <w:rsid w:val="15C4D9CC"/>
    <w:rsid w:val="165E3850"/>
    <w:rsid w:val="16F44220"/>
    <w:rsid w:val="173A7C8F"/>
    <w:rsid w:val="178A2DE3"/>
    <w:rsid w:val="17A52189"/>
    <w:rsid w:val="187EA4B2"/>
    <w:rsid w:val="192970D8"/>
    <w:rsid w:val="1970F053"/>
    <w:rsid w:val="1D29D46C"/>
    <w:rsid w:val="1E02952E"/>
    <w:rsid w:val="1FF23AC4"/>
    <w:rsid w:val="203DBB68"/>
    <w:rsid w:val="210C646A"/>
    <w:rsid w:val="21CEDA40"/>
    <w:rsid w:val="235992F7"/>
    <w:rsid w:val="2366BC9B"/>
    <w:rsid w:val="246A6DC7"/>
    <w:rsid w:val="24868BCF"/>
    <w:rsid w:val="24E1D101"/>
    <w:rsid w:val="25028CFC"/>
    <w:rsid w:val="2684C497"/>
    <w:rsid w:val="26A138F9"/>
    <w:rsid w:val="27840FFB"/>
    <w:rsid w:val="2848D7FC"/>
    <w:rsid w:val="28595383"/>
    <w:rsid w:val="28DD85A5"/>
    <w:rsid w:val="28F771A5"/>
    <w:rsid w:val="2961093A"/>
    <w:rsid w:val="29BA8024"/>
    <w:rsid w:val="2B579E48"/>
    <w:rsid w:val="2B85400C"/>
    <w:rsid w:val="2D5F970E"/>
    <w:rsid w:val="2D66912F"/>
    <w:rsid w:val="2DC187A7"/>
    <w:rsid w:val="2E3BB7C5"/>
    <w:rsid w:val="2EB15CC8"/>
    <w:rsid w:val="3080CC52"/>
    <w:rsid w:val="30D2A0A9"/>
    <w:rsid w:val="3384CDEB"/>
    <w:rsid w:val="34B215B9"/>
    <w:rsid w:val="354A1485"/>
    <w:rsid w:val="35C4B8B3"/>
    <w:rsid w:val="35FF3C2A"/>
    <w:rsid w:val="368A72D2"/>
    <w:rsid w:val="37124A86"/>
    <w:rsid w:val="37DD49F3"/>
    <w:rsid w:val="387AAB9F"/>
    <w:rsid w:val="38C9EAE9"/>
    <w:rsid w:val="3ACBDDD5"/>
    <w:rsid w:val="3B6F63CB"/>
    <w:rsid w:val="3C095632"/>
    <w:rsid w:val="3C65687C"/>
    <w:rsid w:val="3CF20A16"/>
    <w:rsid w:val="3D1287D4"/>
    <w:rsid w:val="3D2D61E6"/>
    <w:rsid w:val="3D564FD3"/>
    <w:rsid w:val="3DBFE334"/>
    <w:rsid w:val="3E0981DD"/>
    <w:rsid w:val="3E943AEF"/>
    <w:rsid w:val="3EC980E0"/>
    <w:rsid w:val="3ED1620F"/>
    <w:rsid w:val="406E470B"/>
    <w:rsid w:val="408F38DD"/>
    <w:rsid w:val="40A31651"/>
    <w:rsid w:val="41ADFE12"/>
    <w:rsid w:val="41B648B1"/>
    <w:rsid w:val="41DA504E"/>
    <w:rsid w:val="4334F2E9"/>
    <w:rsid w:val="44093E5A"/>
    <w:rsid w:val="4413D3B4"/>
    <w:rsid w:val="44F60EAE"/>
    <w:rsid w:val="4690F0CB"/>
    <w:rsid w:val="481E94FE"/>
    <w:rsid w:val="484E8330"/>
    <w:rsid w:val="492E1AC8"/>
    <w:rsid w:val="493C5C7D"/>
    <w:rsid w:val="494764B9"/>
    <w:rsid w:val="4A4962F7"/>
    <w:rsid w:val="4A72C34A"/>
    <w:rsid w:val="4AE423ED"/>
    <w:rsid w:val="4B16E66D"/>
    <w:rsid w:val="4B29AD2C"/>
    <w:rsid w:val="4B567607"/>
    <w:rsid w:val="4B610A7F"/>
    <w:rsid w:val="4C97FF5F"/>
    <w:rsid w:val="4E904667"/>
    <w:rsid w:val="4EFD3097"/>
    <w:rsid w:val="4F01601B"/>
    <w:rsid w:val="4F205391"/>
    <w:rsid w:val="4F838B4F"/>
    <w:rsid w:val="500415CC"/>
    <w:rsid w:val="51B2A1CE"/>
    <w:rsid w:val="51CABDB9"/>
    <w:rsid w:val="52ED8A16"/>
    <w:rsid w:val="54CEE335"/>
    <w:rsid w:val="56CE774C"/>
    <w:rsid w:val="575E4433"/>
    <w:rsid w:val="57BE2A77"/>
    <w:rsid w:val="58AC4B12"/>
    <w:rsid w:val="5A34A9E4"/>
    <w:rsid w:val="5AD04611"/>
    <w:rsid w:val="5B15DCC2"/>
    <w:rsid w:val="5BCB490B"/>
    <w:rsid w:val="5C7B43FF"/>
    <w:rsid w:val="5CE2C930"/>
    <w:rsid w:val="5E79FC4C"/>
    <w:rsid w:val="5E959302"/>
    <w:rsid w:val="5EA599E1"/>
    <w:rsid w:val="5EC3406A"/>
    <w:rsid w:val="6096A5E3"/>
    <w:rsid w:val="60AE3254"/>
    <w:rsid w:val="621A832E"/>
    <w:rsid w:val="6244CDB3"/>
    <w:rsid w:val="62A84B7C"/>
    <w:rsid w:val="63CF6DB8"/>
    <w:rsid w:val="643D8E70"/>
    <w:rsid w:val="663045C4"/>
    <w:rsid w:val="6689ED71"/>
    <w:rsid w:val="66975F77"/>
    <w:rsid w:val="68776A08"/>
    <w:rsid w:val="6937E4D1"/>
    <w:rsid w:val="699900C1"/>
    <w:rsid w:val="69A8D538"/>
    <w:rsid w:val="69BDA4D9"/>
    <w:rsid w:val="6C539446"/>
    <w:rsid w:val="6D021E7F"/>
    <w:rsid w:val="6DC6B039"/>
    <w:rsid w:val="6E377B4E"/>
    <w:rsid w:val="6ED4B792"/>
    <w:rsid w:val="6EFCC70E"/>
    <w:rsid w:val="70287A8B"/>
    <w:rsid w:val="70303C0B"/>
    <w:rsid w:val="71D9B727"/>
    <w:rsid w:val="7278EDAA"/>
    <w:rsid w:val="729D1C4C"/>
    <w:rsid w:val="72EF7254"/>
    <w:rsid w:val="732BE345"/>
    <w:rsid w:val="73DB43E3"/>
    <w:rsid w:val="73FEAF64"/>
    <w:rsid w:val="764D2240"/>
    <w:rsid w:val="76F79421"/>
    <w:rsid w:val="77EB1555"/>
    <w:rsid w:val="78AEB506"/>
    <w:rsid w:val="79D08524"/>
    <w:rsid w:val="7A28D3CB"/>
    <w:rsid w:val="7C2306FB"/>
    <w:rsid w:val="7CFA1DFB"/>
    <w:rsid w:val="7FADA3D6"/>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0CD57"/>
  <w15:chartTrackingRefBased/>
  <w15:docId w15:val="{41AA0BAF-0788-493F-823B-B25E6695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8" w:unhideWhenUsed="1"/>
    <w:lsdException w:name="heading 5" w:semiHidden="1" w:uiPriority="98" w:unhideWhenUsed="1"/>
    <w:lsdException w:name="heading 6" w:semiHidden="1" w:uiPriority="98" w:unhideWhenUsed="1"/>
    <w:lsdException w:name="heading 7" w:semiHidden="1" w:uiPriority="98"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lsdException w:name="List Bullet 3" w:semiHidden="1" w:uiPriority="6" w:unhideWhenUsed="1"/>
    <w:lsdException w:name="List Bullet 4" w:semiHidden="1" w:unhideWhenUsed="1"/>
    <w:lsdException w:name="List Bullet 5" w:semiHidden="1" w:unhideWhenUsed="1"/>
    <w:lsdException w:name="List Number 2" w:semiHidden="1" w:uiPriority="8" w:unhideWhenUsed="1"/>
    <w:lsdException w:name="List Number 3" w:semiHidden="1" w:uiPriority="9" w:unhideWhenUsed="1"/>
    <w:lsdException w:name="List Number 4" w:semiHidden="1" w:unhideWhenUsed="1"/>
    <w:lsdException w:name="List Number 5" w:semiHidden="1" w:unhideWhenUsed="1"/>
    <w:lsdException w:name="Title" w:uiPriority="1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21B"/>
    <w:pPr>
      <w:spacing w:after="0" w:line="240" w:lineRule="auto"/>
    </w:pPr>
    <w:rPr>
      <w:rFonts w:ascii="Arimo" w:hAnsi="Arimo" w:cs="Arimo"/>
      <w:spacing w:val="-6"/>
    </w:rPr>
  </w:style>
  <w:style w:type="paragraph" w:styleId="Heading1">
    <w:name w:val="heading 1"/>
    <w:next w:val="Normal"/>
    <w:link w:val="Heading1Char"/>
    <w:uiPriority w:val="1"/>
    <w:qFormat/>
    <w:rsid w:val="00555728"/>
    <w:pPr>
      <w:keepNext/>
      <w:keepLines/>
      <w:spacing w:after="180" w:line="240" w:lineRule="auto"/>
      <w:outlineLvl w:val="0"/>
    </w:pPr>
    <w:rPr>
      <w:rFonts w:ascii="Arimo" w:eastAsiaTheme="majorEastAsia" w:hAnsi="Arimo" w:cs="Arimo"/>
      <w:bCs/>
      <w:color w:val="9B6448" w:themeColor="accent2"/>
      <w:spacing w:val="-6"/>
      <w:sz w:val="32"/>
      <w:szCs w:val="32"/>
    </w:rPr>
  </w:style>
  <w:style w:type="paragraph" w:styleId="Heading2">
    <w:name w:val="heading 2"/>
    <w:basedOn w:val="Heading1"/>
    <w:next w:val="Normal"/>
    <w:link w:val="Heading2Char"/>
    <w:uiPriority w:val="2"/>
    <w:unhideWhenUsed/>
    <w:qFormat/>
    <w:rsid w:val="00555728"/>
    <w:pPr>
      <w:spacing w:after="120"/>
      <w:outlineLvl w:val="1"/>
    </w:pPr>
    <w:rPr>
      <w:bCs w:val="0"/>
      <w:sz w:val="26"/>
      <w:szCs w:val="26"/>
    </w:rPr>
  </w:style>
  <w:style w:type="paragraph" w:styleId="Heading3">
    <w:name w:val="heading 3"/>
    <w:basedOn w:val="Heading2"/>
    <w:next w:val="Normal"/>
    <w:link w:val="Heading3Char"/>
    <w:uiPriority w:val="3"/>
    <w:unhideWhenUsed/>
    <w:qFormat/>
    <w:rsid w:val="00555728"/>
    <w:pPr>
      <w:spacing w:after="60"/>
      <w:outlineLvl w:val="2"/>
    </w:pPr>
    <w:rPr>
      <w:bCs/>
      <w:sz w:val="22"/>
    </w:rPr>
  </w:style>
  <w:style w:type="paragraph" w:styleId="Heading4">
    <w:name w:val="heading 4"/>
    <w:basedOn w:val="Normal"/>
    <w:next w:val="Normal"/>
    <w:link w:val="Heading4Char"/>
    <w:uiPriority w:val="98"/>
    <w:unhideWhenUsed/>
    <w:rsid w:val="00555728"/>
    <w:pPr>
      <w:keepNext/>
      <w:keepLines/>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8"/>
    <w:unhideWhenUsed/>
    <w:rsid w:val="00555728"/>
    <w:pPr>
      <w:keepNext/>
      <w:keepLines/>
      <w:spacing w:before="200"/>
      <w:outlineLvl w:val="4"/>
    </w:pPr>
    <w:rPr>
      <w:rFonts w:asciiTheme="majorHAnsi" w:eastAsiaTheme="majorEastAsia" w:hAnsiTheme="majorHAnsi" w:cstheme="majorBidi"/>
      <w:color w:val="1B1C1B" w:themeColor="accent1" w:themeShade="7F"/>
    </w:rPr>
  </w:style>
  <w:style w:type="paragraph" w:styleId="Heading6">
    <w:name w:val="heading 6"/>
    <w:basedOn w:val="Normal"/>
    <w:next w:val="Normal"/>
    <w:link w:val="Heading6Char"/>
    <w:uiPriority w:val="98"/>
    <w:unhideWhenUsed/>
    <w:rsid w:val="00555728"/>
    <w:pPr>
      <w:keepNext/>
      <w:keepLines/>
      <w:spacing w:before="200"/>
      <w:outlineLvl w:val="5"/>
    </w:pPr>
    <w:rPr>
      <w:rFonts w:asciiTheme="majorHAnsi" w:eastAsiaTheme="majorEastAsia" w:hAnsiTheme="majorHAnsi" w:cstheme="majorBidi"/>
      <w:i/>
      <w:iCs/>
      <w:color w:val="1B1C1B" w:themeColor="accent1" w:themeShade="7F"/>
    </w:rPr>
  </w:style>
  <w:style w:type="paragraph" w:styleId="Heading7">
    <w:name w:val="heading 7"/>
    <w:basedOn w:val="Normal"/>
    <w:next w:val="Normal"/>
    <w:link w:val="Heading7Char"/>
    <w:uiPriority w:val="98"/>
    <w:unhideWhenUsed/>
    <w:rsid w:val="0055572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first level"/>
    <w:basedOn w:val="Normal"/>
    <w:link w:val="ListParagraphChar"/>
    <w:uiPriority w:val="34"/>
    <w:qFormat/>
    <w:rsid w:val="00555728"/>
    <w:pPr>
      <w:numPr>
        <w:numId w:val="2"/>
      </w:numPr>
    </w:pPr>
  </w:style>
  <w:style w:type="character" w:customStyle="1" w:styleId="Heading1Char">
    <w:name w:val="Heading 1 Char"/>
    <w:basedOn w:val="DefaultParagraphFont"/>
    <w:link w:val="Heading1"/>
    <w:uiPriority w:val="1"/>
    <w:rsid w:val="00555728"/>
    <w:rPr>
      <w:rFonts w:ascii="Arimo" w:eastAsiaTheme="majorEastAsia" w:hAnsi="Arimo" w:cs="Arimo"/>
      <w:bCs/>
      <w:color w:val="9B6448" w:themeColor="accent2"/>
      <w:spacing w:val="-6"/>
      <w:sz w:val="32"/>
      <w:szCs w:val="32"/>
    </w:rPr>
  </w:style>
  <w:style w:type="paragraph" w:styleId="Title">
    <w:name w:val="Title"/>
    <w:aliases w:val="SCTB Title,SF Title"/>
    <w:basedOn w:val="Normal"/>
    <w:next w:val="Normal"/>
    <w:link w:val="TitleChar"/>
    <w:uiPriority w:val="15"/>
    <w:qFormat/>
    <w:rsid w:val="00555728"/>
    <w:pPr>
      <w:pBdr>
        <w:bottom w:val="single" w:sz="8" w:space="4" w:color="373A36" w:themeColor="accent1"/>
      </w:pBdr>
      <w:spacing w:after="360"/>
      <w:ind w:right="-2"/>
    </w:pPr>
    <w:rPr>
      <w:rFonts w:eastAsiaTheme="majorEastAsia" w:cstheme="majorBidi"/>
      <w:color w:val="9B6448" w:themeColor="accent2"/>
      <w:spacing w:val="5"/>
      <w:kern w:val="28"/>
      <w:sz w:val="52"/>
      <w:szCs w:val="52"/>
    </w:rPr>
  </w:style>
  <w:style w:type="character" w:customStyle="1" w:styleId="TitleChar">
    <w:name w:val="Title Char"/>
    <w:aliases w:val="SCTB Title Char,SF Title Char"/>
    <w:basedOn w:val="DefaultParagraphFont"/>
    <w:link w:val="Title"/>
    <w:uiPriority w:val="15"/>
    <w:rsid w:val="00555728"/>
    <w:rPr>
      <w:rFonts w:ascii="Arimo" w:eastAsiaTheme="majorEastAsia" w:hAnsi="Arimo" w:cstheme="majorBidi"/>
      <w:color w:val="9B6448" w:themeColor="accent2"/>
      <w:spacing w:val="5"/>
      <w:kern w:val="28"/>
      <w:sz w:val="52"/>
      <w:szCs w:val="52"/>
    </w:rPr>
  </w:style>
  <w:style w:type="paragraph" w:styleId="Subtitle">
    <w:name w:val="Subtitle"/>
    <w:aliases w:val="SCTB Subtitle,SF Subtitle"/>
    <w:basedOn w:val="Normal"/>
    <w:next w:val="Normal"/>
    <w:link w:val="SubtitleChar"/>
    <w:uiPriority w:val="16"/>
    <w:qFormat/>
    <w:rsid w:val="00555728"/>
    <w:pPr>
      <w:numPr>
        <w:ilvl w:val="1"/>
      </w:numPr>
      <w:spacing w:after="240"/>
    </w:pPr>
    <w:rPr>
      <w:rFonts w:eastAsiaTheme="majorEastAsia" w:cstheme="majorBidi"/>
      <w:i/>
      <w:iCs/>
      <w:color w:val="9B6448" w:themeColor="accent2"/>
      <w:spacing w:val="15"/>
      <w:sz w:val="28"/>
      <w:szCs w:val="28"/>
    </w:rPr>
  </w:style>
  <w:style w:type="character" w:customStyle="1" w:styleId="SubtitleChar">
    <w:name w:val="Subtitle Char"/>
    <w:aliases w:val="SCTB Subtitle Char,SF Subtitle Char"/>
    <w:basedOn w:val="DefaultParagraphFont"/>
    <w:link w:val="Subtitle"/>
    <w:uiPriority w:val="16"/>
    <w:rsid w:val="00555728"/>
    <w:rPr>
      <w:rFonts w:ascii="Arimo" w:eastAsiaTheme="majorEastAsia" w:hAnsi="Arimo" w:cstheme="majorBidi"/>
      <w:i/>
      <w:iCs/>
      <w:color w:val="9B6448" w:themeColor="accent2"/>
      <w:spacing w:val="15"/>
      <w:sz w:val="28"/>
      <w:szCs w:val="28"/>
    </w:rPr>
  </w:style>
  <w:style w:type="character" w:customStyle="1" w:styleId="Heading2Char">
    <w:name w:val="Heading 2 Char"/>
    <w:basedOn w:val="DefaultParagraphFont"/>
    <w:link w:val="Heading2"/>
    <w:uiPriority w:val="2"/>
    <w:rsid w:val="00555728"/>
    <w:rPr>
      <w:rFonts w:ascii="Arimo" w:eastAsiaTheme="majorEastAsia" w:hAnsi="Arimo" w:cs="Arimo"/>
      <w:color w:val="9B6448" w:themeColor="accent2"/>
      <w:spacing w:val="-6"/>
      <w:sz w:val="26"/>
      <w:szCs w:val="26"/>
    </w:rPr>
  </w:style>
  <w:style w:type="character" w:customStyle="1" w:styleId="Heading3Char">
    <w:name w:val="Heading 3 Char"/>
    <w:basedOn w:val="DefaultParagraphFont"/>
    <w:link w:val="Heading3"/>
    <w:uiPriority w:val="3"/>
    <w:rsid w:val="00555728"/>
    <w:rPr>
      <w:rFonts w:ascii="Arimo" w:eastAsiaTheme="majorEastAsia" w:hAnsi="Arimo" w:cs="Arimo"/>
      <w:bCs/>
      <w:color w:val="9B6448" w:themeColor="accent2"/>
      <w:spacing w:val="-6"/>
      <w:szCs w:val="26"/>
    </w:rPr>
  </w:style>
  <w:style w:type="character" w:customStyle="1" w:styleId="Heading4Char">
    <w:name w:val="Heading 4 Char"/>
    <w:basedOn w:val="DefaultParagraphFont"/>
    <w:link w:val="Heading4"/>
    <w:uiPriority w:val="98"/>
    <w:rsid w:val="00555728"/>
    <w:rPr>
      <w:rFonts w:asciiTheme="majorHAnsi" w:eastAsiaTheme="majorEastAsia" w:hAnsiTheme="majorHAnsi" w:cstheme="majorBidi"/>
      <w:b/>
      <w:bCs/>
      <w:i/>
      <w:iCs/>
      <w:spacing w:val="-6"/>
    </w:rPr>
  </w:style>
  <w:style w:type="character" w:customStyle="1" w:styleId="Heading5Char">
    <w:name w:val="Heading 5 Char"/>
    <w:basedOn w:val="DefaultParagraphFont"/>
    <w:link w:val="Heading5"/>
    <w:uiPriority w:val="98"/>
    <w:rsid w:val="00555728"/>
    <w:rPr>
      <w:rFonts w:asciiTheme="majorHAnsi" w:eastAsiaTheme="majorEastAsia" w:hAnsiTheme="majorHAnsi" w:cstheme="majorBidi"/>
      <w:color w:val="1B1C1B" w:themeColor="accent1" w:themeShade="7F"/>
      <w:spacing w:val="-6"/>
    </w:rPr>
  </w:style>
  <w:style w:type="character" w:customStyle="1" w:styleId="Heading6Char">
    <w:name w:val="Heading 6 Char"/>
    <w:basedOn w:val="DefaultParagraphFont"/>
    <w:link w:val="Heading6"/>
    <w:uiPriority w:val="98"/>
    <w:rsid w:val="00555728"/>
    <w:rPr>
      <w:rFonts w:asciiTheme="majorHAnsi" w:eastAsiaTheme="majorEastAsia" w:hAnsiTheme="majorHAnsi" w:cstheme="majorBidi"/>
      <w:i/>
      <w:iCs/>
      <w:color w:val="1B1C1B" w:themeColor="accent1" w:themeShade="7F"/>
      <w:spacing w:val="-6"/>
    </w:rPr>
  </w:style>
  <w:style w:type="character" w:customStyle="1" w:styleId="Heading7Char">
    <w:name w:val="Heading 7 Char"/>
    <w:basedOn w:val="DefaultParagraphFont"/>
    <w:link w:val="Heading7"/>
    <w:uiPriority w:val="98"/>
    <w:rsid w:val="00555728"/>
    <w:rPr>
      <w:rFonts w:asciiTheme="majorHAnsi" w:eastAsiaTheme="majorEastAsia" w:hAnsiTheme="majorHAnsi" w:cstheme="majorBidi"/>
      <w:i/>
      <w:iCs/>
      <w:color w:val="404040" w:themeColor="text1" w:themeTint="BF"/>
      <w:spacing w:val="-6"/>
    </w:rPr>
  </w:style>
  <w:style w:type="paragraph" w:customStyle="1" w:styleId="SCTBFooter">
    <w:name w:val="SCTB Footer"/>
    <w:basedOn w:val="Normal"/>
    <w:uiPriority w:val="10"/>
    <w:qFormat/>
    <w:rsid w:val="00C109D8"/>
    <w:pPr>
      <w:pBdr>
        <w:top w:val="single" w:sz="8" w:space="1" w:color="C6893F" w:themeColor="accent3"/>
      </w:pBdr>
      <w:tabs>
        <w:tab w:val="right" w:pos="9070"/>
      </w:tabs>
    </w:pPr>
    <w:rPr>
      <w:noProof/>
      <w:sz w:val="16"/>
      <w:szCs w:val="16"/>
    </w:rPr>
  </w:style>
  <w:style w:type="paragraph" w:styleId="Header">
    <w:name w:val="header"/>
    <w:basedOn w:val="Normal"/>
    <w:link w:val="HeaderChar"/>
    <w:uiPriority w:val="99"/>
    <w:unhideWhenUsed/>
    <w:rsid w:val="00555728"/>
    <w:pPr>
      <w:tabs>
        <w:tab w:val="center" w:pos="4513"/>
        <w:tab w:val="right" w:pos="9026"/>
      </w:tabs>
    </w:pPr>
  </w:style>
  <w:style w:type="character" w:customStyle="1" w:styleId="HeaderChar">
    <w:name w:val="Header Char"/>
    <w:basedOn w:val="DefaultParagraphFont"/>
    <w:link w:val="Header"/>
    <w:uiPriority w:val="99"/>
    <w:rsid w:val="00555728"/>
    <w:rPr>
      <w:rFonts w:ascii="Arimo" w:hAnsi="Arimo" w:cs="Arimo"/>
      <w:spacing w:val="-6"/>
    </w:rPr>
  </w:style>
  <w:style w:type="table" w:styleId="TableGrid">
    <w:name w:val="Table Grid"/>
    <w:basedOn w:val="TableNormal"/>
    <w:uiPriority w:val="59"/>
    <w:rsid w:val="005557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BBlue">
    <w:name w:val="SCTB Blue"/>
    <w:basedOn w:val="TableNormal"/>
    <w:uiPriority w:val="99"/>
    <w:rsid w:val="00EB6843"/>
    <w:pPr>
      <w:spacing w:line="240" w:lineRule="auto"/>
    </w:pPr>
    <w:rPr>
      <w:sz w:val="20"/>
    </w:rPr>
    <w:tblPr>
      <w:tblBorders>
        <w:top w:val="single" w:sz="4" w:space="0" w:color="197DBE"/>
        <w:left w:val="single" w:sz="4" w:space="0" w:color="197DBE"/>
        <w:bottom w:val="single" w:sz="4" w:space="0" w:color="197DBE"/>
        <w:right w:val="single" w:sz="4" w:space="0" w:color="197DBE"/>
        <w:insideH w:val="single" w:sz="4" w:space="0" w:color="197DBE"/>
        <w:insideV w:val="single" w:sz="4" w:space="0" w:color="197DBE"/>
      </w:tblBorders>
    </w:tblPr>
    <w:tblStylePr w:type="firstRow">
      <w:pPr>
        <w:wordWrap/>
        <w:spacing w:beforeLines="0" w:before="0" w:beforeAutospacing="0" w:afterLines="0" w:after="0" w:afterAutospacing="0" w:line="240" w:lineRule="auto"/>
        <w:contextualSpacing w:val="0"/>
        <w:mirrorIndents w:val="0"/>
        <w:jc w:val="left"/>
      </w:pPr>
      <w:rPr>
        <w:rFonts w:ascii="Calibri" w:hAnsi="Calibri"/>
        <w:b w:val="0"/>
        <w:color w:val="FFFFFF" w:themeColor="background1"/>
        <w:sz w:val="20"/>
      </w:rPr>
      <w:tblPr/>
      <w:tcPr>
        <w:shd w:val="clear" w:color="auto" w:fill="197DBE"/>
        <w:vAlign w:val="center"/>
      </w:tcPr>
    </w:tblStylePr>
  </w:style>
  <w:style w:type="paragraph" w:customStyle="1" w:styleId="SCTBTableText">
    <w:name w:val="SCTB Table Text"/>
    <w:basedOn w:val="Normal"/>
    <w:uiPriority w:val="11"/>
    <w:qFormat/>
    <w:rsid w:val="00C109D8"/>
    <w:rPr>
      <w:sz w:val="20"/>
    </w:rPr>
  </w:style>
  <w:style w:type="paragraph" w:customStyle="1" w:styleId="SCTBTableSubheading">
    <w:name w:val="SCTB Table Subheading"/>
    <w:basedOn w:val="Normal"/>
    <w:uiPriority w:val="13"/>
    <w:qFormat/>
    <w:rsid w:val="00C109D8"/>
    <w:rPr>
      <w:sz w:val="20"/>
    </w:rPr>
  </w:style>
  <w:style w:type="paragraph" w:customStyle="1" w:styleId="SCTBTableHeading">
    <w:name w:val="SCTB Table Heading"/>
    <w:basedOn w:val="SCTBTableSubheading"/>
    <w:uiPriority w:val="12"/>
    <w:qFormat/>
    <w:rsid w:val="00C109D8"/>
    <w:rPr>
      <w:caps/>
      <w:color w:val="000000" w:themeColor="text1"/>
      <w:sz w:val="22"/>
    </w:rPr>
  </w:style>
  <w:style w:type="paragraph" w:customStyle="1" w:styleId="SCTBTableBullet">
    <w:name w:val="SCTB Table Bullet"/>
    <w:basedOn w:val="SCTBTableText"/>
    <w:uiPriority w:val="14"/>
    <w:qFormat/>
    <w:rsid w:val="00BC45B7"/>
    <w:pPr>
      <w:ind w:left="170" w:hanging="170"/>
    </w:pPr>
  </w:style>
  <w:style w:type="numbering" w:customStyle="1" w:styleId="ListBullets">
    <w:name w:val="ListBullets"/>
    <w:uiPriority w:val="99"/>
    <w:rsid w:val="00555728"/>
    <w:pPr>
      <w:numPr>
        <w:numId w:val="12"/>
      </w:numPr>
    </w:pPr>
  </w:style>
  <w:style w:type="numbering" w:customStyle="1" w:styleId="SCTBListNumbers">
    <w:name w:val="SCTB List Numbers"/>
    <w:uiPriority w:val="99"/>
    <w:rsid w:val="00555728"/>
    <w:pPr>
      <w:numPr>
        <w:numId w:val="3"/>
      </w:numPr>
    </w:pPr>
  </w:style>
  <w:style w:type="paragraph" w:styleId="ListBullet">
    <w:name w:val="List Bullet"/>
    <w:aliases w:val="SCTB Bullet 1,SCT B1,SF B1,SF Bullet 1"/>
    <w:basedOn w:val="Normal"/>
    <w:uiPriority w:val="4"/>
    <w:qFormat/>
    <w:rsid w:val="00555728"/>
    <w:pPr>
      <w:numPr>
        <w:numId w:val="8"/>
      </w:numPr>
      <w:ind w:left="284" w:hanging="284"/>
    </w:pPr>
  </w:style>
  <w:style w:type="paragraph" w:styleId="ListBullet2">
    <w:name w:val="List Bullet 2"/>
    <w:basedOn w:val="Normal"/>
    <w:uiPriority w:val="5"/>
    <w:unhideWhenUsed/>
    <w:rsid w:val="00555728"/>
    <w:pPr>
      <w:numPr>
        <w:numId w:val="9"/>
      </w:numPr>
      <w:ind w:left="567" w:hanging="283"/>
    </w:pPr>
  </w:style>
  <w:style w:type="paragraph" w:styleId="ListBullet3">
    <w:name w:val="List Bullet 3"/>
    <w:basedOn w:val="Normal"/>
    <w:uiPriority w:val="6"/>
    <w:unhideWhenUsed/>
    <w:rsid w:val="00555728"/>
    <w:pPr>
      <w:numPr>
        <w:numId w:val="10"/>
      </w:numPr>
      <w:ind w:left="851" w:hanging="284"/>
    </w:pPr>
  </w:style>
  <w:style w:type="paragraph" w:styleId="ListNumber">
    <w:name w:val="List Number"/>
    <w:aliases w:val="SCTB Num 1,SF Num 1"/>
    <w:basedOn w:val="Normal"/>
    <w:autoRedefine/>
    <w:uiPriority w:val="7"/>
    <w:qFormat/>
    <w:rsid w:val="005E76CA"/>
    <w:pPr>
      <w:numPr>
        <w:numId w:val="18"/>
      </w:numPr>
      <w:spacing w:line="360" w:lineRule="auto"/>
      <w:jc w:val="center"/>
    </w:pPr>
  </w:style>
  <w:style w:type="paragraph" w:styleId="ListNumber2">
    <w:name w:val="List Number 2"/>
    <w:basedOn w:val="Normal"/>
    <w:uiPriority w:val="8"/>
    <w:unhideWhenUsed/>
    <w:rsid w:val="00555728"/>
    <w:pPr>
      <w:numPr>
        <w:ilvl w:val="1"/>
        <w:numId w:val="3"/>
      </w:numPr>
    </w:pPr>
  </w:style>
  <w:style w:type="paragraph" w:styleId="ListNumber3">
    <w:name w:val="List Number 3"/>
    <w:basedOn w:val="Normal"/>
    <w:uiPriority w:val="9"/>
    <w:unhideWhenUsed/>
    <w:rsid w:val="00555728"/>
    <w:pPr>
      <w:numPr>
        <w:ilvl w:val="2"/>
        <w:numId w:val="3"/>
      </w:numPr>
      <w:ind w:left="1701" w:hanging="567"/>
    </w:pPr>
  </w:style>
  <w:style w:type="paragraph" w:styleId="Footer">
    <w:name w:val="footer"/>
    <w:basedOn w:val="Normal"/>
    <w:link w:val="FooterChar"/>
    <w:uiPriority w:val="99"/>
    <w:unhideWhenUsed/>
    <w:rsid w:val="00555728"/>
    <w:pPr>
      <w:tabs>
        <w:tab w:val="center" w:pos="4513"/>
        <w:tab w:val="right" w:pos="9026"/>
      </w:tabs>
    </w:pPr>
  </w:style>
  <w:style w:type="character" w:customStyle="1" w:styleId="FooterChar">
    <w:name w:val="Footer Char"/>
    <w:basedOn w:val="DefaultParagraphFont"/>
    <w:link w:val="Footer"/>
    <w:uiPriority w:val="99"/>
    <w:rsid w:val="00555728"/>
    <w:rPr>
      <w:rFonts w:ascii="Arimo" w:hAnsi="Arimo" w:cs="Arimo"/>
      <w:spacing w:val="-6"/>
    </w:rPr>
  </w:style>
  <w:style w:type="paragraph" w:customStyle="1" w:styleId="HeadingNumberOne">
    <w:name w:val="Heading Number One"/>
    <w:basedOn w:val="Heading1"/>
    <w:rsid w:val="00555728"/>
    <w:pPr>
      <w:numPr>
        <w:numId w:val="4"/>
      </w:numPr>
      <w:outlineLvl w:val="9"/>
    </w:pPr>
  </w:style>
  <w:style w:type="paragraph" w:customStyle="1" w:styleId="SCTBFigure">
    <w:name w:val="SCTB Figure"/>
    <w:basedOn w:val="Normal"/>
    <w:qFormat/>
    <w:rsid w:val="00C109D8"/>
    <w:rPr>
      <w:i/>
      <w:sz w:val="18"/>
      <w:szCs w:val="18"/>
    </w:rPr>
  </w:style>
  <w:style w:type="paragraph" w:customStyle="1" w:styleId="SCTBNumHead1">
    <w:name w:val="SCTB Num Head 1"/>
    <w:next w:val="Normal"/>
    <w:qFormat/>
    <w:rsid w:val="00BC45B7"/>
    <w:pPr>
      <w:spacing w:after="180" w:line="240" w:lineRule="auto"/>
    </w:pPr>
    <w:rPr>
      <w:rFonts w:ascii="Arimo" w:eastAsiaTheme="majorEastAsia" w:hAnsi="Arimo" w:cs="Arimo"/>
      <w:bCs/>
      <w:color w:val="9B6448" w:themeColor="accent2"/>
      <w:spacing w:val="-6"/>
      <w:sz w:val="32"/>
      <w:szCs w:val="32"/>
    </w:rPr>
  </w:style>
  <w:style w:type="paragraph" w:customStyle="1" w:styleId="SCTBNumHead2">
    <w:name w:val="SCTB Num Head 2"/>
    <w:basedOn w:val="SCTBNumHead1"/>
    <w:next w:val="Normal"/>
    <w:qFormat/>
    <w:rsid w:val="00BC45B7"/>
    <w:pPr>
      <w:spacing w:after="120"/>
    </w:pPr>
    <w:rPr>
      <w:sz w:val="26"/>
      <w:szCs w:val="26"/>
    </w:rPr>
  </w:style>
  <w:style w:type="paragraph" w:customStyle="1" w:styleId="SCTBNumHead3">
    <w:name w:val="SCTB Num Head 3"/>
    <w:basedOn w:val="SCTBNumHead2"/>
    <w:next w:val="Normal"/>
    <w:qFormat/>
    <w:rsid w:val="00C109D8"/>
    <w:pPr>
      <w:numPr>
        <w:ilvl w:val="2"/>
      </w:numPr>
    </w:pPr>
    <w:rPr>
      <w:sz w:val="22"/>
    </w:rPr>
  </w:style>
  <w:style w:type="numbering" w:customStyle="1" w:styleId="SCTBNumHeadings">
    <w:name w:val="SCTB Num Headings"/>
    <w:uiPriority w:val="99"/>
    <w:rsid w:val="00555728"/>
    <w:pPr>
      <w:numPr>
        <w:numId w:val="5"/>
      </w:numPr>
    </w:pPr>
  </w:style>
  <w:style w:type="paragraph" w:customStyle="1" w:styleId="SCTBTOC1">
    <w:name w:val="SCTB TOC 1"/>
    <w:basedOn w:val="Heading1"/>
    <w:next w:val="Normal"/>
    <w:qFormat/>
    <w:rsid w:val="00C109D8"/>
    <w:pPr>
      <w:tabs>
        <w:tab w:val="left" w:pos="567"/>
        <w:tab w:val="right" w:leader="dot" w:pos="9072"/>
      </w:tabs>
      <w:spacing w:after="120"/>
      <w:ind w:left="567" w:hanging="567"/>
      <w:contextualSpacing/>
    </w:pPr>
    <w:rPr>
      <w:sz w:val="24"/>
      <w:szCs w:val="24"/>
    </w:rPr>
  </w:style>
  <w:style w:type="paragraph" w:customStyle="1" w:styleId="SCTBTOC2">
    <w:name w:val="SCTB TOC 2"/>
    <w:basedOn w:val="Normal"/>
    <w:next w:val="Normal"/>
    <w:qFormat/>
    <w:rsid w:val="00C109D8"/>
    <w:pPr>
      <w:tabs>
        <w:tab w:val="left" w:pos="567"/>
        <w:tab w:val="left" w:pos="1134"/>
        <w:tab w:val="right" w:leader="dot" w:pos="9072"/>
      </w:tabs>
      <w:ind w:left="1134" w:hanging="567"/>
    </w:pPr>
  </w:style>
  <w:style w:type="paragraph" w:customStyle="1" w:styleId="SCTBTOC3">
    <w:name w:val="SCTB TOC 3"/>
    <w:basedOn w:val="SCTBTOC2"/>
    <w:next w:val="Normal"/>
    <w:qFormat/>
    <w:rsid w:val="00C109D8"/>
    <w:pPr>
      <w:tabs>
        <w:tab w:val="left" w:pos="1701"/>
      </w:tabs>
      <w:ind w:left="1701"/>
    </w:pPr>
  </w:style>
  <w:style w:type="paragraph" w:customStyle="1" w:styleId="SCTBTableNumber">
    <w:name w:val="SCTB Table Number"/>
    <w:basedOn w:val="ListNumber"/>
    <w:link w:val="SCTBTableNumberChar"/>
    <w:rsid w:val="00BC45B7"/>
    <w:pPr>
      <w:numPr>
        <w:numId w:val="0"/>
      </w:numPr>
      <w:ind w:left="181" w:hanging="181"/>
    </w:pPr>
    <w:rPr>
      <w:sz w:val="20"/>
    </w:rPr>
  </w:style>
  <w:style w:type="character" w:customStyle="1" w:styleId="SCTBTableNumberChar">
    <w:name w:val="SCTB Table Number Char"/>
    <w:basedOn w:val="DefaultParagraphFont"/>
    <w:link w:val="SCTBTableNumber"/>
    <w:rsid w:val="00C109D8"/>
    <w:rPr>
      <w:rFonts w:ascii="Arimo" w:hAnsi="Arimo" w:cs="Arimo"/>
      <w:spacing w:val="-6"/>
      <w:sz w:val="20"/>
    </w:rPr>
  </w:style>
  <w:style w:type="paragraph" w:customStyle="1" w:styleId="TableNumber">
    <w:name w:val="Table Number"/>
    <w:basedOn w:val="ListNumber"/>
    <w:qFormat/>
    <w:rsid w:val="00555728"/>
    <w:pPr>
      <w:tabs>
        <w:tab w:val="left" w:pos="170"/>
      </w:tabs>
      <w:ind w:left="170" w:hanging="170"/>
    </w:pPr>
    <w:rPr>
      <w:sz w:val="20"/>
    </w:rPr>
  </w:style>
  <w:style w:type="paragraph" w:styleId="BalloonText">
    <w:name w:val="Balloon Text"/>
    <w:basedOn w:val="Normal"/>
    <w:link w:val="BalloonTextChar"/>
    <w:uiPriority w:val="99"/>
    <w:semiHidden/>
    <w:unhideWhenUsed/>
    <w:rsid w:val="005557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728"/>
    <w:rPr>
      <w:rFonts w:ascii="Segoe UI" w:hAnsi="Segoe UI" w:cs="Segoe UI"/>
      <w:spacing w:val="-6"/>
      <w:sz w:val="18"/>
      <w:szCs w:val="18"/>
    </w:rPr>
  </w:style>
  <w:style w:type="table" w:customStyle="1" w:styleId="GreenTeam">
    <w:name w:val="Green Team"/>
    <w:basedOn w:val="TableNormal"/>
    <w:uiPriority w:val="99"/>
    <w:rsid w:val="00EB6843"/>
    <w:pPr>
      <w:spacing w:after="0" w:line="240" w:lineRule="auto"/>
    </w:pPr>
    <w:rPr>
      <w:sz w:val="20"/>
    </w:rPr>
    <w:tblPr>
      <w:tblBorders>
        <w:top w:val="single" w:sz="4" w:space="0" w:color="C6893F" w:themeColor="accent3"/>
        <w:left w:val="single" w:sz="4" w:space="0" w:color="C6893F" w:themeColor="accent3"/>
        <w:bottom w:val="single" w:sz="4" w:space="0" w:color="C6893F" w:themeColor="accent3"/>
        <w:right w:val="single" w:sz="4" w:space="0" w:color="C6893F" w:themeColor="accent3"/>
        <w:insideH w:val="single" w:sz="4" w:space="0" w:color="C6893F" w:themeColor="accent3"/>
        <w:insideV w:val="single" w:sz="4" w:space="0" w:color="C6893F" w:themeColor="accent3"/>
      </w:tblBorders>
    </w:tblPr>
    <w:tblStylePr w:type="firstRow">
      <w:rPr>
        <w:rFonts w:ascii="Calibri" w:hAnsi="Calibri"/>
        <w:color w:val="FFFFFF" w:themeColor="background1"/>
        <w:sz w:val="20"/>
      </w:rPr>
      <w:tblPr/>
      <w:tcPr>
        <w:shd w:val="clear" w:color="auto" w:fill="C6893F" w:themeFill="accent3"/>
      </w:tcPr>
    </w:tblStylePr>
  </w:style>
  <w:style w:type="paragraph" w:customStyle="1" w:styleId="TableText">
    <w:name w:val="Table Text"/>
    <w:basedOn w:val="Normal"/>
    <w:uiPriority w:val="11"/>
    <w:qFormat/>
    <w:rsid w:val="00555728"/>
    <w:rPr>
      <w:sz w:val="20"/>
    </w:rPr>
  </w:style>
  <w:style w:type="paragraph" w:customStyle="1" w:styleId="TableHeading">
    <w:name w:val="Table Heading"/>
    <w:basedOn w:val="Normal"/>
    <w:uiPriority w:val="12"/>
    <w:qFormat/>
    <w:rsid w:val="00555728"/>
    <w:pPr>
      <w:spacing w:before="40" w:after="40"/>
    </w:pPr>
    <w:rPr>
      <w:b/>
      <w:caps/>
      <w:color w:val="FFFFFF" w:themeColor="background1"/>
    </w:rPr>
  </w:style>
  <w:style w:type="paragraph" w:customStyle="1" w:styleId="TableSubheading">
    <w:name w:val="Table Subheading"/>
    <w:basedOn w:val="Normal"/>
    <w:uiPriority w:val="13"/>
    <w:qFormat/>
    <w:rsid w:val="00555728"/>
    <w:pPr>
      <w:spacing w:before="40" w:after="40"/>
    </w:pPr>
    <w:rPr>
      <w:b/>
      <w:color w:val="FFFFFF" w:themeColor="background1"/>
      <w:sz w:val="20"/>
    </w:rPr>
  </w:style>
  <w:style w:type="table" w:customStyle="1" w:styleId="SCFTable">
    <w:name w:val="SCF Table"/>
    <w:basedOn w:val="TableNormal"/>
    <w:uiPriority w:val="99"/>
    <w:rsid w:val="00EB6843"/>
    <w:pPr>
      <w:spacing w:after="0" w:line="240" w:lineRule="auto"/>
    </w:pPr>
    <w:rPr>
      <w:rFonts w:ascii="Source Sans Pro" w:hAnsi="Source Sans Pro"/>
      <w:sz w:val="20"/>
    </w:rPr>
    <w:tblPr>
      <w:tblBorders>
        <w:top w:val="single" w:sz="4" w:space="0" w:color="373A36" w:themeColor="accent1"/>
        <w:left w:val="single" w:sz="4" w:space="0" w:color="373A36" w:themeColor="accent1"/>
        <w:bottom w:val="single" w:sz="4" w:space="0" w:color="373A36" w:themeColor="accent1"/>
        <w:right w:val="single" w:sz="4" w:space="0" w:color="373A36" w:themeColor="accent1"/>
        <w:insideH w:val="single" w:sz="4" w:space="0" w:color="373A36" w:themeColor="accent1"/>
        <w:insideV w:val="single" w:sz="4" w:space="0" w:color="373A36" w:themeColor="accent1"/>
      </w:tblBorders>
    </w:tblPr>
    <w:tcPr>
      <w:shd w:val="clear" w:color="auto" w:fill="auto"/>
    </w:tcPr>
    <w:tblStylePr w:type="firstRow">
      <w:tblPr/>
      <w:tcPr>
        <w:shd w:val="clear" w:color="auto" w:fill="373A36" w:themeFill="accent1"/>
      </w:tcPr>
    </w:tblStylePr>
  </w:style>
  <w:style w:type="table" w:customStyle="1" w:styleId="Foundation">
    <w:name w:val="Foundation"/>
    <w:basedOn w:val="TableNormal"/>
    <w:uiPriority w:val="99"/>
    <w:rsid w:val="00555728"/>
    <w:pPr>
      <w:spacing w:after="0" w:line="240" w:lineRule="auto"/>
    </w:pPr>
    <w:rPr>
      <w:rFonts w:ascii="Arimo" w:hAnsi="Arimo"/>
      <w:sz w:val="20"/>
    </w:rPr>
    <w:tblPr>
      <w:tblBorders>
        <w:top w:val="single" w:sz="4" w:space="0" w:color="C8C3B3" w:themeColor="accent4"/>
        <w:left w:val="single" w:sz="4" w:space="0" w:color="C8C3B3" w:themeColor="accent4"/>
        <w:bottom w:val="single" w:sz="4" w:space="0" w:color="C8C3B3" w:themeColor="accent4"/>
        <w:right w:val="single" w:sz="4" w:space="0" w:color="C8C3B3" w:themeColor="accent4"/>
        <w:insideH w:val="single" w:sz="4" w:space="0" w:color="C8C3B3" w:themeColor="accent4"/>
        <w:insideV w:val="single" w:sz="4" w:space="0" w:color="C8C3B3" w:themeColor="accent4"/>
      </w:tblBorders>
    </w:tblPr>
    <w:tcPr>
      <w:shd w:val="clear" w:color="auto" w:fill="auto"/>
    </w:tcPr>
    <w:tblStylePr w:type="firstRow">
      <w:rPr>
        <w:rFonts w:ascii="Arimo" w:hAnsi="Arimo"/>
        <w:spacing w:val="-6"/>
        <w:sz w:val="20"/>
      </w:rPr>
      <w:tblPr/>
      <w:trPr>
        <w:cantSplit/>
        <w:tblHeader/>
      </w:trPr>
      <w:tcPr>
        <w:shd w:val="clear" w:color="auto" w:fill="C8C3B3" w:themeFill="accent4"/>
        <w:vAlign w:val="center"/>
      </w:tcPr>
    </w:tblStylePr>
  </w:style>
  <w:style w:type="table" w:customStyle="1" w:styleId="SFBTable">
    <w:name w:val="SFB Table"/>
    <w:basedOn w:val="TableNormal"/>
    <w:uiPriority w:val="99"/>
    <w:rsid w:val="00555728"/>
    <w:pPr>
      <w:spacing w:after="0" w:line="240" w:lineRule="auto"/>
    </w:pPr>
    <w:tblPr/>
  </w:style>
  <w:style w:type="paragraph" w:customStyle="1" w:styleId="SFFooter">
    <w:name w:val="SF Footer"/>
    <w:basedOn w:val="Normal"/>
    <w:uiPriority w:val="10"/>
    <w:qFormat/>
    <w:rsid w:val="00555728"/>
    <w:pPr>
      <w:pBdr>
        <w:top w:val="single" w:sz="8" w:space="1" w:color="C6893F" w:themeColor="accent3"/>
      </w:pBdr>
      <w:tabs>
        <w:tab w:val="right" w:pos="9070"/>
      </w:tabs>
    </w:pPr>
    <w:rPr>
      <w:noProof/>
      <w:sz w:val="16"/>
      <w:szCs w:val="16"/>
    </w:rPr>
  </w:style>
  <w:style w:type="paragraph" w:customStyle="1" w:styleId="SFTableText">
    <w:name w:val="SF Table Text"/>
    <w:basedOn w:val="Normal"/>
    <w:uiPriority w:val="11"/>
    <w:qFormat/>
    <w:rsid w:val="00555728"/>
    <w:rPr>
      <w:sz w:val="20"/>
    </w:rPr>
  </w:style>
  <w:style w:type="paragraph" w:customStyle="1" w:styleId="SFTableSubheading">
    <w:name w:val="SF Table Subheading"/>
    <w:basedOn w:val="Normal"/>
    <w:uiPriority w:val="13"/>
    <w:qFormat/>
    <w:rsid w:val="00555728"/>
    <w:rPr>
      <w:sz w:val="20"/>
    </w:rPr>
  </w:style>
  <w:style w:type="paragraph" w:customStyle="1" w:styleId="SFTableHeading">
    <w:name w:val="SF Table Heading"/>
    <w:basedOn w:val="SFTableSubheading"/>
    <w:uiPriority w:val="12"/>
    <w:qFormat/>
    <w:rsid w:val="00555728"/>
    <w:rPr>
      <w:caps/>
      <w:color w:val="000000" w:themeColor="text1"/>
      <w:sz w:val="22"/>
    </w:rPr>
  </w:style>
  <w:style w:type="paragraph" w:customStyle="1" w:styleId="SFTableBullet">
    <w:name w:val="SF Table Bullet"/>
    <w:basedOn w:val="SFTableText"/>
    <w:uiPriority w:val="14"/>
    <w:qFormat/>
    <w:rsid w:val="00555728"/>
    <w:pPr>
      <w:numPr>
        <w:numId w:val="11"/>
      </w:numPr>
      <w:ind w:left="170" w:hanging="170"/>
    </w:pPr>
  </w:style>
  <w:style w:type="paragraph" w:customStyle="1" w:styleId="SFFigure">
    <w:name w:val="SF Figure"/>
    <w:basedOn w:val="Normal"/>
    <w:qFormat/>
    <w:rsid w:val="00555728"/>
    <w:rPr>
      <w:i/>
      <w:sz w:val="18"/>
      <w:szCs w:val="18"/>
    </w:rPr>
  </w:style>
  <w:style w:type="paragraph" w:customStyle="1" w:styleId="SFNumHead1">
    <w:name w:val="SF Num Head 1"/>
    <w:next w:val="Normal"/>
    <w:qFormat/>
    <w:rsid w:val="00555728"/>
    <w:pPr>
      <w:numPr>
        <w:numId w:val="7"/>
      </w:numPr>
      <w:spacing w:after="180" w:line="240" w:lineRule="auto"/>
    </w:pPr>
    <w:rPr>
      <w:rFonts w:ascii="Arimo" w:eastAsiaTheme="majorEastAsia" w:hAnsi="Arimo" w:cs="Arimo"/>
      <w:bCs/>
      <w:color w:val="9B6448" w:themeColor="accent2"/>
      <w:spacing w:val="-6"/>
      <w:sz w:val="32"/>
      <w:szCs w:val="32"/>
    </w:rPr>
  </w:style>
  <w:style w:type="paragraph" w:customStyle="1" w:styleId="SFNumHead2">
    <w:name w:val="SF Num Head 2"/>
    <w:basedOn w:val="SFNumHead1"/>
    <w:next w:val="Normal"/>
    <w:qFormat/>
    <w:rsid w:val="00555728"/>
    <w:pPr>
      <w:numPr>
        <w:ilvl w:val="1"/>
        <w:numId w:val="6"/>
      </w:numPr>
      <w:spacing w:after="120"/>
    </w:pPr>
    <w:rPr>
      <w:sz w:val="26"/>
      <w:szCs w:val="26"/>
    </w:rPr>
  </w:style>
  <w:style w:type="paragraph" w:customStyle="1" w:styleId="SFNumHead3">
    <w:name w:val="SF Num Head 3"/>
    <w:basedOn w:val="SFNumHead2"/>
    <w:next w:val="Normal"/>
    <w:qFormat/>
    <w:rsid w:val="00555728"/>
    <w:pPr>
      <w:numPr>
        <w:ilvl w:val="2"/>
      </w:numPr>
    </w:pPr>
    <w:rPr>
      <w:sz w:val="22"/>
    </w:rPr>
  </w:style>
  <w:style w:type="paragraph" w:customStyle="1" w:styleId="SFTOC1">
    <w:name w:val="SF TOC 1"/>
    <w:basedOn w:val="Heading1"/>
    <w:next w:val="Normal"/>
    <w:qFormat/>
    <w:rsid w:val="00555728"/>
    <w:pPr>
      <w:tabs>
        <w:tab w:val="left" w:pos="567"/>
        <w:tab w:val="right" w:leader="dot" w:pos="9072"/>
      </w:tabs>
      <w:spacing w:before="240" w:after="120"/>
      <w:ind w:left="567" w:hanging="567"/>
    </w:pPr>
    <w:rPr>
      <w:sz w:val="24"/>
      <w:szCs w:val="24"/>
    </w:rPr>
  </w:style>
  <w:style w:type="paragraph" w:customStyle="1" w:styleId="SFTOC2">
    <w:name w:val="SF TOC 2"/>
    <w:basedOn w:val="Normal"/>
    <w:next w:val="Normal"/>
    <w:qFormat/>
    <w:rsid w:val="00555728"/>
    <w:pPr>
      <w:tabs>
        <w:tab w:val="left" w:pos="567"/>
        <w:tab w:val="left" w:pos="1134"/>
        <w:tab w:val="right" w:leader="dot" w:pos="9072"/>
      </w:tabs>
      <w:ind w:left="1134" w:hanging="567"/>
    </w:pPr>
  </w:style>
  <w:style w:type="paragraph" w:customStyle="1" w:styleId="SFTOC3">
    <w:name w:val="SF TOC 3"/>
    <w:basedOn w:val="SFTOC2"/>
    <w:next w:val="Normal"/>
    <w:qFormat/>
    <w:rsid w:val="00555728"/>
    <w:pPr>
      <w:tabs>
        <w:tab w:val="left" w:pos="1701"/>
      </w:tabs>
      <w:ind w:left="1701"/>
    </w:pPr>
  </w:style>
  <w:style w:type="paragraph" w:customStyle="1" w:styleId="SFTableNumber">
    <w:name w:val="SF Table Number"/>
    <w:basedOn w:val="ListNumber"/>
    <w:link w:val="SFTableNumberChar"/>
    <w:rsid w:val="00555728"/>
    <w:pPr>
      <w:numPr>
        <w:numId w:val="1"/>
      </w:numPr>
      <w:ind w:left="181" w:hanging="181"/>
    </w:pPr>
    <w:rPr>
      <w:sz w:val="20"/>
    </w:rPr>
  </w:style>
  <w:style w:type="character" w:customStyle="1" w:styleId="SFTableNumberChar">
    <w:name w:val="SF Table Number Char"/>
    <w:basedOn w:val="DefaultParagraphFont"/>
    <w:link w:val="SFTableNumber"/>
    <w:rsid w:val="00555728"/>
    <w:rPr>
      <w:rFonts w:ascii="Arimo" w:hAnsi="Arimo" w:cs="Arimo"/>
      <w:spacing w:val="-6"/>
      <w:sz w:val="20"/>
    </w:rPr>
  </w:style>
  <w:style w:type="character" w:styleId="CommentReference">
    <w:name w:val="annotation reference"/>
    <w:basedOn w:val="DefaultParagraphFont"/>
    <w:uiPriority w:val="99"/>
    <w:semiHidden/>
    <w:unhideWhenUsed/>
    <w:rsid w:val="00BC45B7"/>
    <w:rPr>
      <w:sz w:val="16"/>
      <w:szCs w:val="16"/>
    </w:rPr>
  </w:style>
  <w:style w:type="paragraph" w:styleId="CommentText">
    <w:name w:val="annotation text"/>
    <w:basedOn w:val="Normal"/>
    <w:link w:val="CommentTextChar"/>
    <w:uiPriority w:val="99"/>
    <w:unhideWhenUsed/>
    <w:rsid w:val="00BC45B7"/>
    <w:rPr>
      <w:sz w:val="20"/>
      <w:szCs w:val="20"/>
    </w:rPr>
  </w:style>
  <w:style w:type="character" w:customStyle="1" w:styleId="CommentTextChar">
    <w:name w:val="Comment Text Char"/>
    <w:basedOn w:val="DefaultParagraphFont"/>
    <w:link w:val="CommentText"/>
    <w:uiPriority w:val="99"/>
    <w:rsid w:val="00BC45B7"/>
    <w:rPr>
      <w:rFonts w:ascii="Arimo" w:hAnsi="Arimo" w:cs="Arimo"/>
      <w:spacing w:val="-6"/>
      <w:sz w:val="20"/>
      <w:szCs w:val="20"/>
    </w:rPr>
  </w:style>
  <w:style w:type="paragraph" w:styleId="CommentSubject">
    <w:name w:val="annotation subject"/>
    <w:basedOn w:val="CommentText"/>
    <w:next w:val="CommentText"/>
    <w:link w:val="CommentSubjectChar"/>
    <w:uiPriority w:val="99"/>
    <w:semiHidden/>
    <w:unhideWhenUsed/>
    <w:rsid w:val="00BC45B7"/>
    <w:rPr>
      <w:b/>
      <w:bCs/>
    </w:rPr>
  </w:style>
  <w:style w:type="character" w:customStyle="1" w:styleId="CommentSubjectChar">
    <w:name w:val="Comment Subject Char"/>
    <w:basedOn w:val="CommentTextChar"/>
    <w:link w:val="CommentSubject"/>
    <w:uiPriority w:val="99"/>
    <w:semiHidden/>
    <w:rsid w:val="00BC45B7"/>
    <w:rPr>
      <w:rFonts w:ascii="Arimo" w:hAnsi="Arimo" w:cs="Arimo"/>
      <w:b/>
      <w:bCs/>
      <w:spacing w:val="-6"/>
      <w:sz w:val="20"/>
      <w:szCs w:val="20"/>
    </w:rPr>
  </w:style>
  <w:style w:type="paragraph" w:styleId="Revision">
    <w:name w:val="Revision"/>
    <w:hidden/>
    <w:uiPriority w:val="99"/>
    <w:semiHidden/>
    <w:rsid w:val="00BC45B7"/>
    <w:pPr>
      <w:spacing w:after="0" w:line="240" w:lineRule="auto"/>
    </w:pPr>
    <w:rPr>
      <w:rFonts w:ascii="Arimo" w:hAnsi="Arimo" w:cs="Arimo"/>
      <w:spacing w:val="-6"/>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epublished">
    <w:name w:val="Date published"/>
    <w:basedOn w:val="Subtitle"/>
    <w:link w:val="DatepublishedChar"/>
    <w:uiPriority w:val="2"/>
    <w:rsid w:val="003B6B4C"/>
    <w:pPr>
      <w:numPr>
        <w:ilvl w:val="0"/>
      </w:numPr>
      <w:spacing w:after="0" w:line="360" w:lineRule="auto"/>
      <w:jc w:val="center"/>
    </w:pPr>
    <w:rPr>
      <w:rFonts w:ascii="Arial" w:hAnsi="Arial"/>
      <w:b/>
      <w:i w:val="0"/>
      <w:iCs w:val="0"/>
      <w:color w:val="000000" w:themeColor="text1"/>
      <w:spacing w:val="0"/>
      <w:sz w:val="44"/>
      <w:szCs w:val="26"/>
      <w:lang w:val="en-AU"/>
    </w:rPr>
  </w:style>
  <w:style w:type="character" w:customStyle="1" w:styleId="DatepublishedChar">
    <w:name w:val="Date published Char"/>
    <w:basedOn w:val="DefaultParagraphFont"/>
    <w:link w:val="Datepublished"/>
    <w:uiPriority w:val="2"/>
    <w:rsid w:val="003B6B4C"/>
    <w:rPr>
      <w:rFonts w:ascii="Arial" w:eastAsiaTheme="majorEastAsia" w:hAnsi="Arial" w:cstheme="majorBidi"/>
      <w:b/>
      <w:color w:val="000000" w:themeColor="text1"/>
      <w:sz w:val="44"/>
      <w:szCs w:val="26"/>
      <w:lang w:val="en-AU"/>
    </w:rPr>
  </w:style>
  <w:style w:type="character" w:customStyle="1" w:styleId="ListParagraphChar">
    <w:name w:val="List Paragraph Char"/>
    <w:aliases w:val="List first level Char"/>
    <w:basedOn w:val="DefaultParagraphFont"/>
    <w:link w:val="ListParagraph"/>
    <w:uiPriority w:val="34"/>
    <w:locked/>
    <w:rsid w:val="003B6B4C"/>
    <w:rPr>
      <w:rFonts w:ascii="Arimo" w:hAnsi="Arimo" w:cs="Arimo"/>
      <w:spacing w:val="-6"/>
    </w:rPr>
  </w:style>
  <w:style w:type="character" w:styleId="Hyperlink">
    <w:name w:val="Hyperlink"/>
    <w:basedOn w:val="DefaultParagraphFont"/>
    <w:uiPriority w:val="99"/>
    <w:semiHidden/>
    <w:rsid w:val="00670087"/>
    <w:rPr>
      <w:color w:val="64BCB5"/>
      <w:u w:val="single"/>
    </w:rPr>
  </w:style>
  <w:style w:type="character" w:styleId="UnresolvedMention">
    <w:name w:val="Unresolved Mention"/>
    <w:basedOn w:val="DefaultParagraphFont"/>
    <w:uiPriority w:val="99"/>
    <w:semiHidden/>
    <w:unhideWhenUsed/>
    <w:rsid w:val="00670087"/>
    <w:rPr>
      <w:color w:val="605E5C"/>
      <w:shd w:val="clear" w:color="auto" w:fill="E1DFDD"/>
    </w:rPr>
  </w:style>
  <w:style w:type="paragraph" w:styleId="NormalWeb">
    <w:name w:val="Normal (Web)"/>
    <w:basedOn w:val="Normal"/>
    <w:uiPriority w:val="99"/>
    <w:semiHidden/>
    <w:unhideWhenUsed/>
    <w:rsid w:val="005F3B0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mailto:info@spectrumfoundation.org.nz" TargetMode="External"/><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mailto:info@spectrumfoundation.org.nz" TargetMode="Externa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j\AppData\Roaming\Microsoft\Templates\Foundation%20Template.dotm" TargetMode="External"/></Relationships>
</file>

<file path=word/theme/theme1.xml><?xml version="1.0" encoding="utf-8"?>
<a:theme xmlns:a="http://schemas.openxmlformats.org/drawingml/2006/main" name="Office Theme">
  <a:themeElements>
    <a:clrScheme name="SF">
      <a:dk1>
        <a:sysClr val="windowText" lastClr="000000"/>
      </a:dk1>
      <a:lt1>
        <a:sysClr val="window" lastClr="FFFFFF"/>
      </a:lt1>
      <a:dk2>
        <a:srgbClr val="1F497D"/>
      </a:dk2>
      <a:lt2>
        <a:srgbClr val="FFFFFF"/>
      </a:lt2>
      <a:accent1>
        <a:srgbClr val="373A36"/>
      </a:accent1>
      <a:accent2>
        <a:srgbClr val="9B6448"/>
      </a:accent2>
      <a:accent3>
        <a:srgbClr val="C6893F"/>
      </a:accent3>
      <a:accent4>
        <a:srgbClr val="C8C3B3"/>
      </a:accent4>
      <a:accent5>
        <a:srgbClr val="4BACC6"/>
      </a:accent5>
      <a:accent6>
        <a:srgbClr val="F7D417"/>
      </a:accent6>
      <a:hlink>
        <a:srgbClr val="0000FF"/>
      </a:hlink>
      <a:folHlink>
        <a:srgbClr val="800080"/>
      </a:folHlink>
    </a:clrScheme>
    <a:fontScheme name="SCTB">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fd0656-55e1-45f4-b3ba-fe88fa9c9eb3">
      <Terms xmlns="http://schemas.microsoft.com/office/infopath/2007/PartnerControls"/>
    </lcf76f155ced4ddcb4097134ff3c332f>
    <TaxCatchAll xmlns="d8f729a5-45e5-4d57-89f2-7173d47bea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5BC8D76653E9419D60B568A5140655" ma:contentTypeVersion="15" ma:contentTypeDescription="Create a new document." ma:contentTypeScope="" ma:versionID="20595c4a72c72c49e43f869fb17a3a5c">
  <xsd:schema xmlns:xsd="http://www.w3.org/2001/XMLSchema" xmlns:xs="http://www.w3.org/2001/XMLSchema" xmlns:p="http://schemas.microsoft.com/office/2006/metadata/properties" xmlns:ns2="72fd0656-55e1-45f4-b3ba-fe88fa9c9eb3" xmlns:ns3="d8f729a5-45e5-4d57-89f2-7173d47bea82" targetNamespace="http://schemas.microsoft.com/office/2006/metadata/properties" ma:root="true" ma:fieldsID="6ba7259a4436156a2c38622063877d09" ns2:_="" ns3:_="">
    <xsd:import namespace="72fd0656-55e1-45f4-b3ba-fe88fa9c9eb3"/>
    <xsd:import namespace="d8f729a5-45e5-4d57-89f2-7173d47bea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d0656-55e1-45f4-b3ba-fe88fa9c9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24642-c228-48a9-9260-b52b6709a3c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f729a5-45e5-4d57-89f2-7173d47bea8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4522839-afb0-4929-b3d5-344a9f22aac4}" ma:internalName="TaxCatchAll" ma:showField="CatchAllData" ma:web="d8f729a5-45e5-4d57-89f2-7173d47bea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8058B1-C6C6-458A-9B74-E9ACC844DC99}">
  <ds:schemaRefs>
    <ds:schemaRef ds:uri="http://schemas.microsoft.com/sharepoint/v3/contenttype/forms"/>
  </ds:schemaRefs>
</ds:datastoreItem>
</file>

<file path=customXml/itemProps2.xml><?xml version="1.0" encoding="utf-8"?>
<ds:datastoreItem xmlns:ds="http://schemas.openxmlformats.org/officeDocument/2006/customXml" ds:itemID="{CFE53585-5A85-467B-A83C-74C89E896D91}">
  <ds:schemaRefs>
    <ds:schemaRef ds:uri="http://schemas.microsoft.com/office/2006/metadata/properties"/>
    <ds:schemaRef ds:uri="http://schemas.microsoft.com/office/infopath/2007/PartnerControls"/>
    <ds:schemaRef ds:uri="72fd0656-55e1-45f4-b3ba-fe88fa9c9eb3"/>
    <ds:schemaRef ds:uri="d8f729a5-45e5-4d57-89f2-7173d47bea82"/>
  </ds:schemaRefs>
</ds:datastoreItem>
</file>

<file path=customXml/itemProps3.xml><?xml version="1.0" encoding="utf-8"?>
<ds:datastoreItem xmlns:ds="http://schemas.openxmlformats.org/officeDocument/2006/customXml" ds:itemID="{99D22ACB-A1D1-4003-A46B-5F8ADEEBC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d0656-55e1-45f4-b3ba-fe88fa9c9eb3"/>
    <ds:schemaRef ds:uri="d8f729a5-45e5-4d57-89f2-7173d47be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Foundation Template</Template>
  <TotalTime>66</TotalTime>
  <Pages>12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Template - Spectrum Foundation - EASY READ</vt:lpstr>
    </vt:vector>
  </TitlesOfParts>
  <Company>Spectrum Care</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Spectrum Foundation - EASY READ</dc:title>
  <dc:subject/>
  <dc:creator>Jo Jolley</dc:creator>
  <cp:keywords/>
  <dc:description/>
  <cp:lastModifiedBy>Mahmoud Sarhan</cp:lastModifiedBy>
  <cp:revision>32</cp:revision>
  <cp:lastPrinted>2024-02-28T23:45:00Z</cp:lastPrinted>
  <dcterms:created xsi:type="dcterms:W3CDTF">2026-06-10T19:25:00Z</dcterms:created>
  <dcterms:modified xsi:type="dcterms:W3CDTF">2026-06-30T03:57:00Z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0x010100CB5BC8D76653E9419D60B568A5140655</vt:lpwstr>
  </property>
  <property fmtid="{D5CDD505-2E9C-101B-9397-08002B2CF9AE}" pid="3" name="Order">
    <vt:r8>100</vt:r8>
  </property>
  <property fmtid="{D5CDD505-2E9C-101B-9397-08002B2CF9AE}" pid="4" name="MediaServiceImageTags">
    <vt:lpwstr/>
  </property>
</Properties>
</file>